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54BF94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textAlignment w:val="auto"/>
        <w:outlineLvl w:val="0"/>
        <w:rPr>
          <w:rFonts w:hint="default" w:ascii="Times New Roman" w:hAnsi="Times New Roman" w:eastAsia="宋体" w:cs="Times New Roman"/>
          <w:b/>
          <w:bCs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8"/>
          <w:lang w:val="en-US" w:eastAsia="zh-CN"/>
        </w:rPr>
        <w:t>项目背景</w:t>
      </w:r>
    </w:p>
    <w:p w14:paraId="3556EA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传统火力发电消耗及污染较高，需升级为更智能</w:t>
      </w: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洁能的发电厂</w:t>
      </w: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、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升级其核心工艺及配套设施。</w:t>
      </w:r>
    </w:p>
    <w:p w14:paraId="521F70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本项目旨在开发一套 AI 人脸识别系统，应用于门禁控制、考勤管理、安防监控等多个领域，为用户提供高效、可靠的身份识别解决方案。</w:t>
      </w:r>
    </w:p>
    <w:p w14:paraId="0D4CDF8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textAlignment w:val="auto"/>
        <w:outlineLvl w:val="0"/>
        <w:rPr>
          <w:rFonts w:hint="default" w:ascii="Times New Roman" w:hAnsi="Times New Roman" w:eastAsia="宋体" w:cs="Times New Roman"/>
          <w:b/>
          <w:bCs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z w:val="28"/>
          <w:lang w:val="en-US" w:eastAsia="zh-CN"/>
        </w:rPr>
        <w:t>可查看范围</w:t>
      </w:r>
    </w:p>
    <w:p w14:paraId="5CD90E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eastAsia" w:ascii="Times New Roman" w:hAnsi="Times New Roman" w:eastAsia="宋体" w:cs="Times New Roman"/>
          <w:b w:val="0"/>
          <w:bCs w:val="0"/>
          <w:color w:val="auto"/>
          <w:spacing w:val="20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发电厂的运维人员、管理人员、技术研发人员可以根据其权限查看数据库中的相关数据。</w:t>
      </w:r>
    </w:p>
    <w:p w14:paraId="7B16A76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ind w:left="360" w:leftChars="0" w:hanging="360" w:firstLineChars="0"/>
        <w:textAlignment w:val="auto"/>
        <w:outlineLvl w:val="0"/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t>专业术语</w:t>
      </w:r>
    </w:p>
    <w:p w14:paraId="378EAD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1）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数据库封装：将数据库的操作细节封装在一个独立的模块中，提供统一的接口供其他模块调用，提高代码的可维护性和可复用性。</w:t>
      </w:r>
    </w:p>
    <w:p w14:paraId="0CF10A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2）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数据库备份：定期将数据库中的数据复制到其他存储介质中，以防止数据丢失或损坏。</w:t>
      </w:r>
    </w:p>
    <w:p w14:paraId="46B366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3）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SQL 注入：攻击者通过在应用程序的输入字段中插入恶意的 SQL 语句，从而绕过应用程序的验证机制，直接对数据库进行非法操作。</w:t>
      </w:r>
    </w:p>
    <w:p w14:paraId="4A1C73D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ind w:left="360" w:leftChars="0" w:hanging="360" w:firstLineChars="0"/>
        <w:textAlignment w:val="auto"/>
        <w:outlineLvl w:val="0"/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t>功能描述</w:t>
      </w:r>
    </w:p>
    <w:p w14:paraId="63BA019E"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ind w:left="720" w:leftChars="0" w:hanging="720" w:firstLineChars="0"/>
        <w:textAlignment w:val="auto"/>
        <w:outlineLvl w:val="1"/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t>总的</w:t>
      </w:r>
      <w:r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t>功能描述</w:t>
      </w:r>
    </w:p>
    <w:p w14:paraId="60DD63D3">
      <w:pPr>
        <w:keepNext w:val="0"/>
        <w:keepLines w:val="0"/>
        <w:pageBreakBefore w:val="0"/>
        <w:widowControl w:val="0"/>
        <w:numPr>
          <w:ilvl w:val="2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ind w:left="720" w:leftChars="0" w:hanging="720" w:firstLineChars="0"/>
        <w:textAlignment w:val="auto"/>
        <w:outlineLvl w:val="2"/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t>C（客户端）功能</w:t>
      </w:r>
    </w:p>
    <w:p w14:paraId="343CA8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1）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注册登录</w:t>
      </w:r>
    </w:p>
    <w:p w14:paraId="7622C0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2）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权限管理</w:t>
      </w:r>
    </w:p>
    <w:p w14:paraId="50FE08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3）</w:t>
      </w: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实时大屏显示</w:t>
      </w:r>
    </w:p>
    <w:p w14:paraId="0EBD8F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4）</w:t>
      </w: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历史数据查询、分析</w:t>
      </w:r>
    </w:p>
    <w:p w14:paraId="59E8C7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5）</w:t>
      </w: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模拟量控制、参数演示</w:t>
      </w:r>
    </w:p>
    <w:p w14:paraId="565945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6）</w:t>
      </w: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警告、故障管理</w:t>
      </w:r>
    </w:p>
    <w:p w14:paraId="692D9F9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设备管理</w:t>
      </w:r>
    </w:p>
    <w:p w14:paraId="187C0F3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燃料、物料管理</w:t>
      </w:r>
    </w:p>
    <w:p w14:paraId="6264BC2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视频监控管理</w:t>
      </w:r>
    </w:p>
    <w:p w14:paraId="26755BD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版本升级</w:t>
      </w:r>
    </w:p>
    <w:p w14:paraId="2C7C8EB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系统设置</w:t>
      </w:r>
    </w:p>
    <w:p w14:paraId="74AA167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日志查看</w:t>
      </w:r>
    </w:p>
    <w:p w14:paraId="10C08A59">
      <w:pPr>
        <w:keepNext w:val="0"/>
        <w:keepLines w:val="0"/>
        <w:pageBreakBefore w:val="0"/>
        <w:widowControl w:val="0"/>
        <w:numPr>
          <w:ilvl w:val="2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ind w:left="720" w:leftChars="0" w:hanging="720" w:firstLineChars="0"/>
        <w:textAlignment w:val="auto"/>
        <w:outlineLvl w:val="2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t>S（服务器）功能</w:t>
      </w:r>
    </w:p>
    <w:p w14:paraId="2C7C81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1）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socket 网络搭建</w:t>
      </w:r>
    </w:p>
    <w:p w14:paraId="334E93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2）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SQL 封装、建库表、备份导出、防注入</w:t>
      </w:r>
    </w:p>
    <w:p w14:paraId="69AC5B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3）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日志封装生成</w:t>
      </w:r>
    </w:p>
    <w:p w14:paraId="45F480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4）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配置管理</w:t>
      </w:r>
    </w:p>
    <w:p w14:paraId="3730C7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版本管理</w:t>
      </w:r>
    </w:p>
    <w:p w14:paraId="18C08D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6）后台监控子系统</w:t>
      </w:r>
    </w:p>
    <w:p w14:paraId="627B9723"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ind w:left="720" w:leftChars="0" w:hanging="720" w:firstLineChars="0"/>
        <w:textAlignment w:val="auto"/>
        <w:outlineLvl w:val="1"/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  <w:r>
        <w:rPr>
          <w:rFonts w:hint="eastAsia" w:eastAsia="宋体" w:cs="Times New Roman"/>
          <w:b/>
          <w:bCs/>
          <w:color w:val="auto"/>
          <w:spacing w:val="20"/>
          <w:sz w:val="28"/>
          <w:lang w:val="en-US" w:eastAsia="zh-CN"/>
        </w:rPr>
        <w:t>数据库封装</w:t>
      </w:r>
      <w:r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t>功能描述</w:t>
      </w:r>
    </w:p>
    <w:p w14:paraId="6C81DCAC">
      <w:pPr>
        <w:pStyle w:val="5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1）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数据库封装</w:t>
      </w:r>
    </w:p>
    <w:p w14:paraId="690556C3">
      <w:pPr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506" w:firstLineChars="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连接管理：提供数据库连接的创建、打开、关闭等操作，支持多线程环境下的连接池管理。</w:t>
      </w:r>
    </w:p>
    <w:p w14:paraId="58E1DB72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06" w:firstLineChars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SQL 执行：封装常见的 SQL 操作，如查询、插入、更新、删除等，提供统一的接口，隐藏底层数据库的差异。</w:t>
      </w:r>
    </w:p>
    <w:p w14:paraId="3EA83E8E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06" w:firstLineChars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结果处理：将查询结果转换为易于使用的数据结构，如列表、字典等，方便其他模块处理。</w:t>
      </w:r>
    </w:p>
    <w:p w14:paraId="27602492">
      <w:pPr>
        <w:pStyle w:val="5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2）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建库表</w:t>
      </w:r>
    </w:p>
    <w:p w14:paraId="61656A6C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06" w:firstLineChars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数据库创建：根据项目需求创建数据库，并设置数据库的字符集、排序规则等。</w:t>
      </w:r>
    </w:p>
    <w:p w14:paraId="60E1A1A6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06" w:firstLineChars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表结构设计：设计合理的表结构，包括表名、字段名、数据类型、约束条件等，以满足火力发电厂数据存储和查询的需求。</w:t>
      </w:r>
    </w:p>
    <w:p w14:paraId="7062B55D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06" w:firstLineChars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索引创建：为经常查询的字段创建索引，提高查询效率。</w:t>
      </w:r>
    </w:p>
    <w:p w14:paraId="44FDFCC6">
      <w:pPr>
        <w:pStyle w:val="5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3）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数据库备份</w:t>
      </w:r>
    </w:p>
    <w:p w14:paraId="57A29550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06" w:firstLineChars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全量备份：定期对整个数据库进行备份，确保数据的完整性。</w:t>
      </w:r>
    </w:p>
    <w:p w14:paraId="460627B2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06" w:firstLineChars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增量备份：只备份自上次备份以来发生变化的数据，减少备份时间和存储空间。</w:t>
      </w:r>
    </w:p>
    <w:p w14:paraId="704E8B72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06" w:firstLineChars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备份恢复：提供备份文件的恢复功能，在数据库出现问题时可以快速恢复数据。</w:t>
      </w:r>
    </w:p>
    <w:p w14:paraId="1954B178">
      <w:pPr>
        <w:pStyle w:val="5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firstLine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4）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防注入</w:t>
      </w:r>
    </w:p>
    <w:p w14:paraId="1ED0CC10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06" w:firstLineChars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输入验证：对用户输入的数据进行严格的验证，过滤掉非法字符和恶意代码。</w:t>
      </w:r>
    </w:p>
    <w:p w14:paraId="76EC8FF7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06" w:firstLineChars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参数化查询：使用参数化查询语句，避免 SQL 注入攻击。</w:t>
      </w:r>
    </w:p>
    <w:p w14:paraId="14663E9D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firstLine="506" w:firstLineChars="0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权限管理：严格控制数据库用户的权限，只授予必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8"/>
          <w:szCs w:val="20"/>
          <w:lang w:val="en-US" w:eastAsia="zh-CN" w:bidi="ar-SA"/>
        </w:rPr>
        <w:t>要的操作权限。</w:t>
      </w:r>
    </w:p>
    <w:p w14:paraId="1FD1A6B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ind w:left="360" w:leftChars="0" w:hanging="360" w:firstLineChars="0"/>
        <w:textAlignment w:val="auto"/>
        <w:outlineLvl w:val="0"/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t>负责模块的流程图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6"/>
      </w:tblGrid>
      <w:tr w14:paraId="44E31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0" w:hRule="atLeast"/>
        </w:trPr>
        <w:tc>
          <w:tcPr>
            <w:tcW w:w="9296" w:type="dxa"/>
          </w:tcPr>
          <w:p w14:paraId="61B94D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500" w:lineRule="exact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20"/>
                <w:sz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20"/>
                <w:sz w:val="28"/>
                <w:vertAlign w:val="baseli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346075</wp:posOffset>
                  </wp:positionH>
                  <wp:positionV relativeFrom="paragraph">
                    <wp:posOffset>6985</wp:posOffset>
                  </wp:positionV>
                  <wp:extent cx="5134610" cy="5525770"/>
                  <wp:effectExtent l="0" t="0" r="1270" b="6350"/>
                  <wp:wrapSquare wrapText="bothSides"/>
                  <wp:docPr id="4" name="ECB019B1-382A-4266-B25C-5B523AA43C14-5" descr="w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ECB019B1-382A-4266-B25C-5B523AA43C14-5" descr="wps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4610" cy="5525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63276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296" w:type="dxa"/>
          </w:tcPr>
          <w:p w14:paraId="32790210">
            <w:pPr>
              <w:pStyle w:val="3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hd w:val="clear" w:fill="FFFFFF"/>
              <w:spacing w:after="48" w:afterAutospacing="0"/>
              <w:ind w:left="0" w:firstLine="0"/>
              <w:jc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spacing w:val="20"/>
                <w:sz w:val="28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b w:val="0"/>
                <w:bCs w:val="0"/>
                <w:i w:val="0"/>
                <w:iCs w:val="0"/>
                <w:caps w:val="0"/>
                <w:spacing w:val="0"/>
                <w:shd w:val="clear" w:fill="FFFFFF"/>
                <w:lang w:val="en-US" w:eastAsia="zh-CN"/>
              </w:rPr>
              <w:t>图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spacing w:val="0"/>
                <w:shd w:val="clear" w:fill="FFFFFF"/>
                <w:lang w:val="en-US" w:eastAsia="zh-CN"/>
              </w:rPr>
              <w:t>5.1</w:t>
            </w:r>
            <w:r>
              <w:rPr>
                <w:rFonts w:hint="eastAsia" w:ascii="Segoe UI" w:hAnsi="Segoe UI" w:eastAsia="宋体" w:cs="Segoe UI"/>
                <w:b w:val="0"/>
                <w:bCs w:val="0"/>
                <w:i w:val="0"/>
                <w:iCs w:val="0"/>
                <w:caps w:val="0"/>
                <w:spacing w:val="0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Segoe UI" w:hAnsi="Segoe UI" w:eastAsia="宋体" w:cs="Segoe UI"/>
                <w:b w:val="0"/>
                <w:bCs w:val="0"/>
                <w:i w:val="0"/>
                <w:iCs w:val="0"/>
                <w:caps w:val="0"/>
                <w:spacing w:val="0"/>
                <w:shd w:val="clear" w:fill="FFFFFF"/>
                <w:lang w:val="en-US" w:eastAsia="zh-CN"/>
              </w:rPr>
              <w:t>数据库封装</w:t>
            </w:r>
            <w:r>
              <w:rPr>
                <w:rFonts w:hint="eastAsia" w:ascii="Segoe UI" w:hAnsi="Segoe UI" w:eastAsia="宋体" w:cs="Segoe UI"/>
                <w:b w:val="0"/>
                <w:bCs w:val="0"/>
                <w:i w:val="0"/>
                <w:iCs w:val="0"/>
                <w:caps w:val="0"/>
                <w:spacing w:val="0"/>
                <w:shd w:val="clear" w:fill="FFFFFF"/>
                <w:lang w:val="en-US" w:eastAsia="zh-CN"/>
              </w:rPr>
              <w:t>流程图</w:t>
            </w:r>
          </w:p>
        </w:tc>
      </w:tr>
    </w:tbl>
    <w:p w14:paraId="27343B04">
      <w:pPr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br w:type="page"/>
      </w:r>
    </w:p>
    <w:p w14:paraId="5FAF3A8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ind w:left="360" w:leftChars="0" w:hanging="360" w:firstLineChars="0"/>
        <w:textAlignment w:val="auto"/>
        <w:outlineLvl w:val="0"/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t>负责模块用到的数据库表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1"/>
        <w:gridCol w:w="2105"/>
        <w:gridCol w:w="1997"/>
        <w:gridCol w:w="1364"/>
        <w:gridCol w:w="2425"/>
      </w:tblGrid>
      <w:tr w14:paraId="0721B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509039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表名</w:t>
            </w: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FB9038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字段名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BA6C5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数据类型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D2F63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说明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D7E7C0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约束</w:t>
            </w:r>
          </w:p>
        </w:tc>
      </w:tr>
      <w:tr w14:paraId="4C473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0FF4B49">
            <w:pPr>
              <w:pStyle w:val="5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hd w:val="clear" w:fill="FFFFFF"/>
              <w:spacing w:after="48" w:afterAutospacing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设备信息表</w:t>
            </w:r>
          </w:p>
          <w:p w14:paraId="5FA9D213">
            <w:pPr>
              <w:pStyle w:val="5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hd w:val="clear" w:fill="FFFFFF"/>
              <w:spacing w:after="48" w:afterAutospacing="0"/>
              <w:ind w:left="0" w:firstLine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(device_info)</w:t>
            </w:r>
          </w:p>
          <w:p w14:paraId="37A6E05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3E9F0F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device_id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050B41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INT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3EE737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设备 ID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DE5AA7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主键，自增</w:t>
            </w:r>
          </w:p>
        </w:tc>
      </w:tr>
      <w:tr w14:paraId="2D76C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F194C0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EA70C5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device_name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11F802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VARCHAR(100)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8329C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设备名称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CF1569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非空</w:t>
            </w:r>
          </w:p>
        </w:tc>
      </w:tr>
      <w:tr w14:paraId="4132C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EA52AF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219781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device_type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2BC17D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VARCHAR(50)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2928F7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设备类型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59940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</w:tr>
      <w:tr w14:paraId="6CEA6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F75B28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72A896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install_location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5C30E9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VARCHAR(200)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0D2620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安装位置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D98D95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</w:tr>
      <w:tr w14:paraId="75353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FC8CE1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61CE58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purchase_date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971E39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DATE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7EF3F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购买日期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E7D70E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非空</w:t>
            </w:r>
          </w:p>
        </w:tc>
      </w:tr>
      <w:tr w14:paraId="0D878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46CD60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F042E5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warranty_period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748D09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INT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96872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保修期（月）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93471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非空</w:t>
            </w:r>
          </w:p>
        </w:tc>
      </w:tr>
      <w:tr w14:paraId="7F98D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0261672">
            <w:pPr>
              <w:pStyle w:val="5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hd w:val="clear" w:fill="FFFFFF"/>
              <w:spacing w:after="48" w:afterAutospacing="0"/>
              <w:ind w:left="0" w:firstLine="0"/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设</w:t>
            </w: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备运行参数表</w:t>
            </w:r>
          </w:p>
          <w:p w14:paraId="3D7907DC">
            <w:pPr>
              <w:pStyle w:val="5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hd w:val="clear" w:fill="FFFFFF"/>
              <w:spacing w:after="48" w:afterAutospacing="0"/>
              <w:ind w:left="0" w:firstLine="0"/>
              <w:jc w:val="center"/>
              <w:rPr>
                <w:rFonts w:ascii="Segoe UI" w:hAnsi="Segoe UI" w:eastAsia="Segoe UI" w:cs="Segoe UI"/>
                <w:b/>
                <w:bCs/>
                <w:i w:val="0"/>
                <w:iCs w:val="0"/>
                <w:caps w:val="0"/>
                <w:spacing w:val="0"/>
                <w:sz w:val="19"/>
                <w:szCs w:val="19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(device_operation_params)</w:t>
            </w:r>
          </w:p>
          <w:p w14:paraId="4EDAB63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7DA87B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id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61FB5B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INT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D76AFA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记录 ID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E5E64E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主键，自增</w:t>
            </w:r>
          </w:p>
        </w:tc>
      </w:tr>
      <w:tr w14:paraId="66D05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36EA4F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C62FA6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device_id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529F9D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INT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9B1C0D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设备 ID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F0C60A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外键，关联 device_info.device_id</w:t>
            </w:r>
          </w:p>
        </w:tc>
      </w:tr>
      <w:tr w14:paraId="53E39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5F1F0BA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D7D810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param_name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D49234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VARCHAR(50)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D3E148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参数名称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9E423C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</w:tr>
      <w:tr w14:paraId="4E5F1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283828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24A2B3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param_value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C4C9FB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FLOAT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A31FF7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参数值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455D0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非空</w:t>
            </w:r>
          </w:p>
        </w:tc>
      </w:tr>
      <w:tr w14:paraId="623F7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B51FD6A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DE1437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record_time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FE92FF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DATETIME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970954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记录时间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298A2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非空</w:t>
            </w:r>
          </w:p>
        </w:tc>
      </w:tr>
      <w:tr w14:paraId="3BDA4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014B8B4">
            <w:pPr>
              <w:pStyle w:val="5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hd w:val="clear" w:fill="FFFFFF"/>
              <w:spacing w:after="48" w:afterAutospacing="0"/>
              <w:ind w:left="0" w:firstLine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 xml:space="preserve">生产统计数据表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</w:rPr>
              <w:t>(production_statistics)</w:t>
            </w:r>
          </w:p>
          <w:p w14:paraId="2009D9B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E2F554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id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933E3D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INT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BC916D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记录 ID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3E4676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主键，自增</w:t>
            </w:r>
          </w:p>
        </w:tc>
      </w:tr>
      <w:tr w14:paraId="00039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202C0A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581FE81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date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783E1D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DATE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EB2941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统计日期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4A4C8B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</w:tr>
      <w:tr w14:paraId="43B8A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30E2EB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0604BD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power_generation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BC843E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FLOAT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2E8B76F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发电量（兆瓦时）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BCB121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</w:tr>
      <w:tr w14:paraId="65FA3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E8C597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31981F9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coal_consumption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00FAFDD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FLOAT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74CA12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煤炭消耗量（吨）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681FA48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</w:tr>
      <w:tr w14:paraId="35B07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62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0B54CA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1D007B0A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pollutant_emission</w:t>
            </w:r>
          </w:p>
        </w:tc>
        <w:tc>
          <w:tcPr>
            <w:tcW w:w="1997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EAA15EA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FLOAT</w:t>
            </w:r>
          </w:p>
        </w:tc>
        <w:tc>
          <w:tcPr>
            <w:tcW w:w="1364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77FB820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污染物排放量（千克）</w:t>
            </w:r>
          </w:p>
        </w:tc>
        <w:tc>
          <w:tcPr>
            <w:tcW w:w="2425" w:type="dxa"/>
            <w:tcBorders>
              <w:tl2br w:val="nil"/>
              <w:tr2bl w:val="nil"/>
            </w:tcBorders>
            <w:shd w:val="clear" w:color="auto" w:fill="FFFFFF"/>
            <w:tcMar>
              <w:top w:w="144" w:type="dxa"/>
              <w:left w:w="216" w:type="dxa"/>
              <w:bottom w:w="144" w:type="dxa"/>
              <w:right w:w="216" w:type="dxa"/>
            </w:tcMar>
            <w:vAlign w:val="center"/>
          </w:tcPr>
          <w:p w14:paraId="41A2998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非空</w:t>
            </w:r>
          </w:p>
        </w:tc>
      </w:tr>
    </w:tbl>
    <w:p w14:paraId="2E3022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</w:p>
    <w:p w14:paraId="0A3F02C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ind w:left="360" w:leftChars="0" w:hanging="360" w:firstLineChars="0"/>
        <w:textAlignment w:val="auto"/>
        <w:outlineLvl w:val="0"/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t>UML类图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6"/>
      </w:tblGrid>
      <w:tr w14:paraId="74847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6" w:type="dxa"/>
          </w:tcPr>
          <w:p w14:paraId="066A3A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500" w:lineRule="exact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20"/>
                <w:sz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20"/>
                <w:sz w:val="28"/>
                <w:vertAlign w:val="baseline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-2533650</wp:posOffset>
                  </wp:positionV>
                  <wp:extent cx="5756910" cy="2787650"/>
                  <wp:effectExtent l="0" t="0" r="0" b="0"/>
                  <wp:wrapTopAndBottom/>
                  <wp:docPr id="8" name="ECB019B1-382A-4266-B25C-5B523AA43C14-7" descr="w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ECB019B1-382A-4266-B25C-5B523AA43C14-7" descr="wps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6910" cy="278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486218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96" w:type="dxa"/>
          </w:tcPr>
          <w:p w14:paraId="2636A8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line="50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color w:val="auto"/>
                <w:spacing w:val="20"/>
                <w:sz w:val="28"/>
                <w:vertAlign w:val="baseline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图</w:t>
            </w:r>
            <w:r>
              <w:rPr>
                <w:rFonts w:hint="eastAsia" w:eastAsia="宋体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>.1</w:t>
            </w:r>
            <w:r>
              <w:rPr>
                <w:rFonts w:hint="eastAsia" w:ascii="Segoe UI" w:hAnsi="Segoe UI" w:eastAsia="宋体" w:cs="Segoe UI"/>
                <w:b w:val="0"/>
                <w:bCs w:val="0"/>
                <w:i w:val="0"/>
                <w:iCs w:val="0"/>
                <w:caps w:val="0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UML 类图</w:t>
            </w:r>
            <w:bookmarkStart w:id="0" w:name="_GoBack"/>
            <w:bookmarkEnd w:id="0"/>
          </w:p>
        </w:tc>
      </w:tr>
    </w:tbl>
    <w:p w14:paraId="1731EB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jc w:val="both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</w:p>
    <w:p w14:paraId="4028E14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500" w:lineRule="exact"/>
        <w:ind w:left="360" w:leftChars="0" w:hanging="360" w:firstLineChars="0"/>
        <w:textAlignment w:val="auto"/>
        <w:outlineLvl w:val="0"/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pacing w:val="20"/>
          <w:sz w:val="28"/>
          <w:lang w:val="en-US" w:eastAsia="zh-CN"/>
        </w:rPr>
        <w:t>网络通信用到的结构体</w:t>
      </w:r>
    </w:p>
    <w:p w14:paraId="169AAEF0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eastAsia" w:eastAsia="宋体" w:cs="Times New Roman"/>
          <w:b w:val="0"/>
          <w:bCs w:val="0"/>
          <w:color w:val="auto"/>
          <w:sz w:val="28"/>
          <w:lang w:val="en-US" w:eastAsia="zh-CN"/>
        </w:rPr>
        <w:t>设备信息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结构体</w:t>
      </w:r>
    </w:p>
    <w:p w14:paraId="5F9667C6">
      <w:pPr>
        <w:pStyle w:val="3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57" w:right="357"/>
        <w:textAlignment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  <w:t xml:space="preserve">struct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  <w:t>DeviceInfo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  <w:t xml:space="preserve">{ </w:t>
      </w:r>
    </w:p>
    <w:p w14:paraId="09EAD0B2">
      <w:pPr>
        <w:pStyle w:val="3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57" w:right="357" w:firstLine="502" w:firstLineChars="0"/>
        <w:textAlignment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  <w:t xml:space="preserve">int device_id; </w:t>
      </w:r>
    </w:p>
    <w:p w14:paraId="339A3886">
      <w:pPr>
        <w:pStyle w:val="3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57" w:right="357" w:firstLine="502" w:firstLineChars="0"/>
        <w:textAlignment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  <w:t xml:space="preserve">char device_name[100]; </w:t>
      </w:r>
    </w:p>
    <w:p w14:paraId="1328648F">
      <w:pPr>
        <w:pStyle w:val="3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57" w:right="357" w:firstLine="502" w:firstLineChars="0"/>
        <w:textAlignment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  <w:t xml:space="preserve">char device_type[50]; </w:t>
      </w:r>
    </w:p>
    <w:p w14:paraId="415ED730">
      <w:pPr>
        <w:pStyle w:val="3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57" w:right="357" w:firstLine="502" w:firstLineChars="0"/>
        <w:textAlignment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  <w:t xml:space="preserve">char install_location[200]; </w:t>
      </w:r>
    </w:p>
    <w:p w14:paraId="39EFA2D7">
      <w:pPr>
        <w:pStyle w:val="3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57" w:right="357" w:firstLine="502" w:firstLineChars="0"/>
        <w:textAlignment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  <w:t xml:space="preserve">char purchase_date[11]; </w:t>
      </w:r>
    </w:p>
    <w:p w14:paraId="3C93F0D2">
      <w:pPr>
        <w:pStyle w:val="3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357" w:right="357" w:firstLine="502" w:firstLineChars="0"/>
        <w:textAlignment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  <w:t xml:space="preserve">int warranty_period; </w:t>
      </w:r>
    </w:p>
    <w:p w14:paraId="5227DFC9">
      <w:pPr>
        <w:pStyle w:val="3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357"/>
        <w:textAlignment w:val="center"/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C1F23"/>
          <w:spacing w:val="0"/>
          <w:sz w:val="28"/>
          <w:szCs w:val="28"/>
          <w:shd w:val="clear" w:fill="FFFFFF"/>
        </w:rPr>
        <w:t>} ;</w:t>
      </w:r>
    </w:p>
    <w:p w14:paraId="126A4A1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设备运行参数结构体</w:t>
      </w:r>
    </w:p>
    <w:p w14:paraId="17AC8C9F">
      <w:pPr>
        <w:pStyle w:val="32"/>
        <w:keepNext w:val="0"/>
        <w:keepLines w:val="0"/>
        <w:pageBreakBefore w:val="0"/>
        <w:widowControl w:val="0"/>
        <w:shd w:val="clear" w:color="auto" w:fill="F7FAF3" w:themeFill="accent3" w:themeFillTint="12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357"/>
        <w:textAlignment w:val="center"/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struct  DeviceOperationParams{</w:t>
      </w:r>
    </w:p>
    <w:p w14:paraId="77CFC18E">
      <w:pPr>
        <w:pStyle w:val="32"/>
        <w:keepNext w:val="0"/>
        <w:keepLines w:val="0"/>
        <w:pageBreakBefore w:val="0"/>
        <w:widowControl w:val="0"/>
        <w:shd w:val="clear" w:color="auto" w:fill="F7FAF3" w:themeFill="accent3" w:themeFillTint="12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357"/>
        <w:textAlignment w:val="center"/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 xml:space="preserve">    int id;</w:t>
      </w:r>
    </w:p>
    <w:p w14:paraId="1C329031">
      <w:pPr>
        <w:pStyle w:val="32"/>
        <w:keepNext w:val="0"/>
        <w:keepLines w:val="0"/>
        <w:pageBreakBefore w:val="0"/>
        <w:widowControl w:val="0"/>
        <w:shd w:val="clear" w:color="auto" w:fill="F7FAF3" w:themeFill="accent3" w:themeFillTint="12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357"/>
        <w:textAlignment w:val="center"/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 xml:space="preserve">    int device_id;</w:t>
      </w:r>
    </w:p>
    <w:p w14:paraId="35940FF1">
      <w:pPr>
        <w:pStyle w:val="32"/>
        <w:keepNext w:val="0"/>
        <w:keepLines w:val="0"/>
        <w:pageBreakBefore w:val="0"/>
        <w:widowControl w:val="0"/>
        <w:shd w:val="clear" w:color="auto" w:fill="F7FAF3" w:themeFill="accent3" w:themeFillTint="12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357"/>
        <w:textAlignment w:val="center"/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 xml:space="preserve">    char param_name[50];</w:t>
      </w:r>
    </w:p>
    <w:p w14:paraId="148EF154">
      <w:pPr>
        <w:pStyle w:val="32"/>
        <w:keepNext w:val="0"/>
        <w:keepLines w:val="0"/>
        <w:pageBreakBefore w:val="0"/>
        <w:widowControl w:val="0"/>
        <w:shd w:val="clear" w:color="auto" w:fill="F7FAF3" w:themeFill="accent3" w:themeFillTint="12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357"/>
        <w:textAlignment w:val="center"/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 xml:space="preserve">    float param_value;</w:t>
      </w:r>
    </w:p>
    <w:p w14:paraId="65600B59">
      <w:pPr>
        <w:pStyle w:val="32"/>
        <w:keepNext w:val="0"/>
        <w:keepLines w:val="0"/>
        <w:pageBreakBefore w:val="0"/>
        <w:widowControl w:val="0"/>
        <w:shd w:val="clear" w:color="auto" w:fill="F7FAF3" w:themeFill="accent3" w:themeFillTint="12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357"/>
        <w:textAlignment w:val="center"/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 xml:space="preserve">    char record_time[20]; </w:t>
      </w:r>
    </w:p>
    <w:p w14:paraId="1D41F10B">
      <w:pPr>
        <w:pStyle w:val="32"/>
        <w:keepNext w:val="0"/>
        <w:keepLines w:val="0"/>
        <w:pageBreakBefore w:val="0"/>
        <w:widowControl w:val="0"/>
        <w:shd w:val="clear" w:color="auto" w:fill="F7FAF3" w:themeFill="accent3" w:themeFillTint="12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357"/>
        <w:textAlignment w:val="center"/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>}</w:t>
      </w:r>
    </w:p>
    <w:p w14:paraId="43A870B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Chars="0" w:firstLine="506" w:firstLineChars="200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lang w:val="en-US" w:eastAsia="zh-CN"/>
        </w:rPr>
        <w:t>配套结构体</w:t>
      </w:r>
    </w:p>
    <w:p w14:paraId="6CB0774B">
      <w:pPr>
        <w:pStyle w:val="32"/>
        <w:bidi w:val="0"/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struct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 ProductionStatistics{</w:t>
      </w:r>
    </w:p>
    <w:p w14:paraId="6E569CC9">
      <w:pPr>
        <w:pStyle w:val="32"/>
        <w:bidi w:val="0"/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    int id;</w:t>
      </w:r>
    </w:p>
    <w:p w14:paraId="0713CCF7">
      <w:pPr>
        <w:pStyle w:val="32"/>
        <w:bidi w:val="0"/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    char date[11]; // 格式：YYYY-MM-DD</w:t>
      </w:r>
    </w:p>
    <w:p w14:paraId="3CC35D35">
      <w:pPr>
        <w:pStyle w:val="32"/>
        <w:bidi w:val="0"/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    float power_generation;</w:t>
      </w:r>
    </w:p>
    <w:p w14:paraId="6A9FA143">
      <w:pPr>
        <w:pStyle w:val="32"/>
        <w:bidi w:val="0"/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    float coal_consumption;</w:t>
      </w:r>
    </w:p>
    <w:p w14:paraId="4700D2BE">
      <w:pPr>
        <w:pStyle w:val="32"/>
        <w:bidi w:val="0"/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 xml:space="preserve">    float pollutant_emission;</w:t>
      </w:r>
    </w:p>
    <w:p w14:paraId="68835A3C">
      <w:pPr>
        <w:pStyle w:val="32"/>
        <w:bidi w:val="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1F2329"/>
          <w:spacing w:val="0"/>
          <w:sz w:val="28"/>
          <w:szCs w:val="28"/>
          <w:shd w:val="clear" w:fill="FFFFFF"/>
        </w:rPr>
        <w:t>} ;</w:t>
      </w:r>
    </w:p>
    <w:sectPr>
      <w:pgSz w:w="11907" w:h="16840"/>
      <w:pgMar w:top="1588" w:right="1267" w:bottom="1588" w:left="156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type="linesAndChars" w:linePitch="500" w:charSpace="-5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 Variable Small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ans Serif Collection">
    <w:panose1 w:val="020B0502040504020204"/>
    <w:charset w:val="00"/>
    <w:family w:val="auto"/>
    <w:pitch w:val="default"/>
    <w:sig w:usb0="E857A3FF" w:usb1="4200605F" w:usb2="29100029" w:usb3="007B0631" w:csb0="000001DF" w:csb1="00000000"/>
  </w:font>
  <w:font w:name="Segoe UI Variable Display Semibold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Rockwell Condensed">
    <w:panose1 w:val="02060603050405020104"/>
    <w:charset w:val="00"/>
    <w:family w:val="auto"/>
    <w:pitch w:val="default"/>
    <w:sig w:usb0="00000003" w:usb1="00000000" w:usb2="00000000" w:usb3="00000000" w:csb0="2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UI Variable Display Semilight">
    <w:panose1 w:val="00000000000000000000"/>
    <w:charset w:val="00"/>
    <w:family w:val="auto"/>
    <w:pitch w:val="default"/>
    <w:sig w:usb0="A00002FF" w:usb1="0000000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E9442A"/>
    <w:multiLevelType w:val="singleLevel"/>
    <w:tmpl w:val="10E9442A"/>
    <w:lvl w:ilvl="0" w:tentative="0">
      <w:start w:val="7"/>
      <w:numFmt w:val="decimal"/>
      <w:suff w:val="nothing"/>
      <w:lvlText w:val="%1）"/>
      <w:lvlJc w:val="left"/>
    </w:lvl>
  </w:abstractNum>
  <w:abstractNum w:abstractNumId="1">
    <w:nsid w:val="3CE969FE"/>
    <w:multiLevelType w:val="multilevel"/>
    <w:tmpl w:val="3CE969F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/>
        <w:bCs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  <w:bCs/>
      </w:rPr>
    </w:lvl>
    <w:lvl w:ilvl="3" w:tentative="0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>
    <w:nsid w:val="50F9B262"/>
    <w:multiLevelType w:val="singleLevel"/>
    <w:tmpl w:val="50F9B262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506"/>
  <w:hyphenationZone w:val="360"/>
  <w:drawingGridHorizontalSpacing w:val="146"/>
  <w:drawingGridVerticalSpacing w:val="25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lOGJlOTVkY2ZkOWRmODA0ZWY5ZjhjMmEwZGZiZTEifQ=="/>
  </w:docVars>
  <w:rsids>
    <w:rsidRoot w:val="00172A27"/>
    <w:rsid w:val="00000B3D"/>
    <w:rsid w:val="00000F7D"/>
    <w:rsid w:val="000014E6"/>
    <w:rsid w:val="000018AC"/>
    <w:rsid w:val="00002376"/>
    <w:rsid w:val="000023DD"/>
    <w:rsid w:val="000036EE"/>
    <w:rsid w:val="00003B38"/>
    <w:rsid w:val="00003D98"/>
    <w:rsid w:val="00004028"/>
    <w:rsid w:val="00004163"/>
    <w:rsid w:val="00004327"/>
    <w:rsid w:val="00004662"/>
    <w:rsid w:val="00006AB2"/>
    <w:rsid w:val="00006CC1"/>
    <w:rsid w:val="0000762D"/>
    <w:rsid w:val="00007889"/>
    <w:rsid w:val="000079B5"/>
    <w:rsid w:val="00007A3B"/>
    <w:rsid w:val="00007C3B"/>
    <w:rsid w:val="0001038C"/>
    <w:rsid w:val="00010B55"/>
    <w:rsid w:val="00010D11"/>
    <w:rsid w:val="00010DCF"/>
    <w:rsid w:val="00011247"/>
    <w:rsid w:val="000118A6"/>
    <w:rsid w:val="000118B8"/>
    <w:rsid w:val="000119AC"/>
    <w:rsid w:val="00011C23"/>
    <w:rsid w:val="00011CA1"/>
    <w:rsid w:val="0001300B"/>
    <w:rsid w:val="00013450"/>
    <w:rsid w:val="000136E1"/>
    <w:rsid w:val="00013A79"/>
    <w:rsid w:val="00013D20"/>
    <w:rsid w:val="0001484E"/>
    <w:rsid w:val="000157EC"/>
    <w:rsid w:val="000159E8"/>
    <w:rsid w:val="00015A36"/>
    <w:rsid w:val="00015B5E"/>
    <w:rsid w:val="0001605F"/>
    <w:rsid w:val="00016333"/>
    <w:rsid w:val="0001696A"/>
    <w:rsid w:val="00017FC0"/>
    <w:rsid w:val="00020194"/>
    <w:rsid w:val="000203A7"/>
    <w:rsid w:val="0002047E"/>
    <w:rsid w:val="00022D60"/>
    <w:rsid w:val="00023432"/>
    <w:rsid w:val="0002389D"/>
    <w:rsid w:val="00024143"/>
    <w:rsid w:val="00024C0F"/>
    <w:rsid w:val="00024C3A"/>
    <w:rsid w:val="000264F5"/>
    <w:rsid w:val="000267AA"/>
    <w:rsid w:val="000269A3"/>
    <w:rsid w:val="0002718A"/>
    <w:rsid w:val="00027688"/>
    <w:rsid w:val="000279C0"/>
    <w:rsid w:val="0003006A"/>
    <w:rsid w:val="00030445"/>
    <w:rsid w:val="00031518"/>
    <w:rsid w:val="0003153A"/>
    <w:rsid w:val="000318E3"/>
    <w:rsid w:val="00031F2A"/>
    <w:rsid w:val="00032043"/>
    <w:rsid w:val="000327CC"/>
    <w:rsid w:val="00032B4D"/>
    <w:rsid w:val="00032D58"/>
    <w:rsid w:val="00032E89"/>
    <w:rsid w:val="00033078"/>
    <w:rsid w:val="000336DF"/>
    <w:rsid w:val="0003495D"/>
    <w:rsid w:val="00036D43"/>
    <w:rsid w:val="00036D9F"/>
    <w:rsid w:val="0003734E"/>
    <w:rsid w:val="00037BEE"/>
    <w:rsid w:val="000402E4"/>
    <w:rsid w:val="000404B6"/>
    <w:rsid w:val="000409E2"/>
    <w:rsid w:val="00040A20"/>
    <w:rsid w:val="00040A9F"/>
    <w:rsid w:val="0004138D"/>
    <w:rsid w:val="00041D4D"/>
    <w:rsid w:val="00042AA3"/>
    <w:rsid w:val="00042B8B"/>
    <w:rsid w:val="00043665"/>
    <w:rsid w:val="0004367F"/>
    <w:rsid w:val="00043C0B"/>
    <w:rsid w:val="00043C1F"/>
    <w:rsid w:val="00044108"/>
    <w:rsid w:val="00044479"/>
    <w:rsid w:val="000444F2"/>
    <w:rsid w:val="000448CA"/>
    <w:rsid w:val="00044C17"/>
    <w:rsid w:val="00045E6A"/>
    <w:rsid w:val="00046B17"/>
    <w:rsid w:val="00046D96"/>
    <w:rsid w:val="000472CC"/>
    <w:rsid w:val="000501AD"/>
    <w:rsid w:val="000504B2"/>
    <w:rsid w:val="00050B69"/>
    <w:rsid w:val="00050E7A"/>
    <w:rsid w:val="00050EAC"/>
    <w:rsid w:val="00051467"/>
    <w:rsid w:val="000517FE"/>
    <w:rsid w:val="00051DA7"/>
    <w:rsid w:val="000532EE"/>
    <w:rsid w:val="00053C29"/>
    <w:rsid w:val="000542E5"/>
    <w:rsid w:val="00054775"/>
    <w:rsid w:val="000547E4"/>
    <w:rsid w:val="00054BD2"/>
    <w:rsid w:val="000551D7"/>
    <w:rsid w:val="00055748"/>
    <w:rsid w:val="0005664F"/>
    <w:rsid w:val="00056749"/>
    <w:rsid w:val="00056E5D"/>
    <w:rsid w:val="00057054"/>
    <w:rsid w:val="00057446"/>
    <w:rsid w:val="00057D06"/>
    <w:rsid w:val="000604E4"/>
    <w:rsid w:val="000611B4"/>
    <w:rsid w:val="00061A83"/>
    <w:rsid w:val="00061C4E"/>
    <w:rsid w:val="00062187"/>
    <w:rsid w:val="00062E1E"/>
    <w:rsid w:val="00063571"/>
    <w:rsid w:val="00063CEB"/>
    <w:rsid w:val="00064376"/>
    <w:rsid w:val="000648C6"/>
    <w:rsid w:val="000648E6"/>
    <w:rsid w:val="00064DCC"/>
    <w:rsid w:val="000652D0"/>
    <w:rsid w:val="00065C60"/>
    <w:rsid w:val="00065D19"/>
    <w:rsid w:val="000665DF"/>
    <w:rsid w:val="00067356"/>
    <w:rsid w:val="000674D8"/>
    <w:rsid w:val="000676AB"/>
    <w:rsid w:val="00067AF7"/>
    <w:rsid w:val="00070016"/>
    <w:rsid w:val="00070797"/>
    <w:rsid w:val="00070B1F"/>
    <w:rsid w:val="00070C5D"/>
    <w:rsid w:val="00070ED1"/>
    <w:rsid w:val="00072122"/>
    <w:rsid w:val="000737F1"/>
    <w:rsid w:val="00073BF2"/>
    <w:rsid w:val="00074AD4"/>
    <w:rsid w:val="00074DEE"/>
    <w:rsid w:val="00075234"/>
    <w:rsid w:val="00075FF9"/>
    <w:rsid w:val="00076C84"/>
    <w:rsid w:val="0007730F"/>
    <w:rsid w:val="00077366"/>
    <w:rsid w:val="00077B81"/>
    <w:rsid w:val="000800E8"/>
    <w:rsid w:val="00080AC6"/>
    <w:rsid w:val="00080E4E"/>
    <w:rsid w:val="000810C5"/>
    <w:rsid w:val="000816DD"/>
    <w:rsid w:val="000822EF"/>
    <w:rsid w:val="00082361"/>
    <w:rsid w:val="0008263E"/>
    <w:rsid w:val="0008263F"/>
    <w:rsid w:val="00082A3B"/>
    <w:rsid w:val="000841BB"/>
    <w:rsid w:val="000841F5"/>
    <w:rsid w:val="00084562"/>
    <w:rsid w:val="00085106"/>
    <w:rsid w:val="000855BA"/>
    <w:rsid w:val="0008581B"/>
    <w:rsid w:val="00086014"/>
    <w:rsid w:val="00086159"/>
    <w:rsid w:val="000862F6"/>
    <w:rsid w:val="00087653"/>
    <w:rsid w:val="00087790"/>
    <w:rsid w:val="00087D9F"/>
    <w:rsid w:val="00091149"/>
    <w:rsid w:val="000911C8"/>
    <w:rsid w:val="0009122E"/>
    <w:rsid w:val="000912E8"/>
    <w:rsid w:val="000915AE"/>
    <w:rsid w:val="000917C2"/>
    <w:rsid w:val="00091985"/>
    <w:rsid w:val="00091C3B"/>
    <w:rsid w:val="00091C6E"/>
    <w:rsid w:val="00092177"/>
    <w:rsid w:val="000923A3"/>
    <w:rsid w:val="0009250A"/>
    <w:rsid w:val="000927F8"/>
    <w:rsid w:val="00092BB6"/>
    <w:rsid w:val="000930D0"/>
    <w:rsid w:val="00093525"/>
    <w:rsid w:val="00093E98"/>
    <w:rsid w:val="00094A31"/>
    <w:rsid w:val="0009517C"/>
    <w:rsid w:val="0009570C"/>
    <w:rsid w:val="00095A47"/>
    <w:rsid w:val="00095ACD"/>
    <w:rsid w:val="00095F6F"/>
    <w:rsid w:val="000964A7"/>
    <w:rsid w:val="000965A1"/>
    <w:rsid w:val="00096B00"/>
    <w:rsid w:val="00096E6E"/>
    <w:rsid w:val="000A04FE"/>
    <w:rsid w:val="000A0692"/>
    <w:rsid w:val="000A0976"/>
    <w:rsid w:val="000A0981"/>
    <w:rsid w:val="000A0E03"/>
    <w:rsid w:val="000A1A1D"/>
    <w:rsid w:val="000A1A20"/>
    <w:rsid w:val="000A1CD2"/>
    <w:rsid w:val="000A23CF"/>
    <w:rsid w:val="000A308A"/>
    <w:rsid w:val="000A320C"/>
    <w:rsid w:val="000A3ADA"/>
    <w:rsid w:val="000A3B03"/>
    <w:rsid w:val="000A3EC4"/>
    <w:rsid w:val="000A4E49"/>
    <w:rsid w:val="000A525E"/>
    <w:rsid w:val="000A54B2"/>
    <w:rsid w:val="000A593E"/>
    <w:rsid w:val="000A5E8A"/>
    <w:rsid w:val="000A6290"/>
    <w:rsid w:val="000A6648"/>
    <w:rsid w:val="000A6703"/>
    <w:rsid w:val="000A6B5B"/>
    <w:rsid w:val="000A6C2E"/>
    <w:rsid w:val="000A6CEC"/>
    <w:rsid w:val="000A7067"/>
    <w:rsid w:val="000B0AAA"/>
    <w:rsid w:val="000B1F32"/>
    <w:rsid w:val="000B22F5"/>
    <w:rsid w:val="000B2A1D"/>
    <w:rsid w:val="000B3845"/>
    <w:rsid w:val="000B391F"/>
    <w:rsid w:val="000B3BEE"/>
    <w:rsid w:val="000B3F07"/>
    <w:rsid w:val="000B40AD"/>
    <w:rsid w:val="000B480B"/>
    <w:rsid w:val="000B5158"/>
    <w:rsid w:val="000B5627"/>
    <w:rsid w:val="000B5EA9"/>
    <w:rsid w:val="000B6216"/>
    <w:rsid w:val="000B64C0"/>
    <w:rsid w:val="000B68F4"/>
    <w:rsid w:val="000B6DBB"/>
    <w:rsid w:val="000B78F4"/>
    <w:rsid w:val="000B79EB"/>
    <w:rsid w:val="000B7AEE"/>
    <w:rsid w:val="000C07BF"/>
    <w:rsid w:val="000C12B2"/>
    <w:rsid w:val="000C1C4A"/>
    <w:rsid w:val="000C1E4B"/>
    <w:rsid w:val="000C32ED"/>
    <w:rsid w:val="000C338D"/>
    <w:rsid w:val="000C369D"/>
    <w:rsid w:val="000C3E48"/>
    <w:rsid w:val="000C4142"/>
    <w:rsid w:val="000C45EA"/>
    <w:rsid w:val="000C4BD7"/>
    <w:rsid w:val="000C5ED3"/>
    <w:rsid w:val="000C67CD"/>
    <w:rsid w:val="000C6D5F"/>
    <w:rsid w:val="000C6FB5"/>
    <w:rsid w:val="000C6FBD"/>
    <w:rsid w:val="000C700D"/>
    <w:rsid w:val="000C7407"/>
    <w:rsid w:val="000C746D"/>
    <w:rsid w:val="000C779E"/>
    <w:rsid w:val="000C7FBF"/>
    <w:rsid w:val="000D0190"/>
    <w:rsid w:val="000D094F"/>
    <w:rsid w:val="000D0EE6"/>
    <w:rsid w:val="000D1291"/>
    <w:rsid w:val="000D2111"/>
    <w:rsid w:val="000D332E"/>
    <w:rsid w:val="000D40DF"/>
    <w:rsid w:val="000D44C7"/>
    <w:rsid w:val="000D486D"/>
    <w:rsid w:val="000D4990"/>
    <w:rsid w:val="000D4E7D"/>
    <w:rsid w:val="000D4EA3"/>
    <w:rsid w:val="000D5405"/>
    <w:rsid w:val="000D552A"/>
    <w:rsid w:val="000D611A"/>
    <w:rsid w:val="000D61A6"/>
    <w:rsid w:val="000D66E5"/>
    <w:rsid w:val="000D6EB4"/>
    <w:rsid w:val="000D70FF"/>
    <w:rsid w:val="000D728B"/>
    <w:rsid w:val="000D731F"/>
    <w:rsid w:val="000D7342"/>
    <w:rsid w:val="000D74BA"/>
    <w:rsid w:val="000E0D25"/>
    <w:rsid w:val="000E1417"/>
    <w:rsid w:val="000E1789"/>
    <w:rsid w:val="000E1E74"/>
    <w:rsid w:val="000E2806"/>
    <w:rsid w:val="000E2A3C"/>
    <w:rsid w:val="000E3101"/>
    <w:rsid w:val="000E3145"/>
    <w:rsid w:val="000E3476"/>
    <w:rsid w:val="000E6760"/>
    <w:rsid w:val="000E72C4"/>
    <w:rsid w:val="000E7475"/>
    <w:rsid w:val="000E7E31"/>
    <w:rsid w:val="000F0696"/>
    <w:rsid w:val="000F103B"/>
    <w:rsid w:val="000F1055"/>
    <w:rsid w:val="000F1476"/>
    <w:rsid w:val="000F160C"/>
    <w:rsid w:val="000F2657"/>
    <w:rsid w:val="000F2AAD"/>
    <w:rsid w:val="000F2DFF"/>
    <w:rsid w:val="000F3794"/>
    <w:rsid w:val="000F3AF1"/>
    <w:rsid w:val="000F421A"/>
    <w:rsid w:val="000F4576"/>
    <w:rsid w:val="000F5106"/>
    <w:rsid w:val="000F52D9"/>
    <w:rsid w:val="000F52E0"/>
    <w:rsid w:val="000F54FF"/>
    <w:rsid w:val="000F5BB3"/>
    <w:rsid w:val="000F694C"/>
    <w:rsid w:val="000F7786"/>
    <w:rsid w:val="000F7865"/>
    <w:rsid w:val="000F7CAC"/>
    <w:rsid w:val="00100995"/>
    <w:rsid w:val="00100D7D"/>
    <w:rsid w:val="00101121"/>
    <w:rsid w:val="001024C9"/>
    <w:rsid w:val="00102749"/>
    <w:rsid w:val="00102B94"/>
    <w:rsid w:val="00102CA7"/>
    <w:rsid w:val="00102D6F"/>
    <w:rsid w:val="00103313"/>
    <w:rsid w:val="00104264"/>
    <w:rsid w:val="001047B4"/>
    <w:rsid w:val="0010512D"/>
    <w:rsid w:val="001051BB"/>
    <w:rsid w:val="00105AE5"/>
    <w:rsid w:val="00105F75"/>
    <w:rsid w:val="0010612C"/>
    <w:rsid w:val="001068C9"/>
    <w:rsid w:val="001069F7"/>
    <w:rsid w:val="00106AD5"/>
    <w:rsid w:val="00106DCC"/>
    <w:rsid w:val="001073A4"/>
    <w:rsid w:val="00110517"/>
    <w:rsid w:val="00110BAC"/>
    <w:rsid w:val="00110C0F"/>
    <w:rsid w:val="00110DC0"/>
    <w:rsid w:val="00111B64"/>
    <w:rsid w:val="00112324"/>
    <w:rsid w:val="0011393F"/>
    <w:rsid w:val="00113C7C"/>
    <w:rsid w:val="00113FEE"/>
    <w:rsid w:val="00114ECC"/>
    <w:rsid w:val="00115416"/>
    <w:rsid w:val="00115904"/>
    <w:rsid w:val="00115DED"/>
    <w:rsid w:val="001166A9"/>
    <w:rsid w:val="0011676A"/>
    <w:rsid w:val="00116F3C"/>
    <w:rsid w:val="00116F7B"/>
    <w:rsid w:val="00117216"/>
    <w:rsid w:val="00117A3F"/>
    <w:rsid w:val="00120256"/>
    <w:rsid w:val="001202C6"/>
    <w:rsid w:val="00120CA8"/>
    <w:rsid w:val="00120D4B"/>
    <w:rsid w:val="001210EB"/>
    <w:rsid w:val="001213F9"/>
    <w:rsid w:val="00122356"/>
    <w:rsid w:val="001223B6"/>
    <w:rsid w:val="0012295D"/>
    <w:rsid w:val="00123629"/>
    <w:rsid w:val="00123FE1"/>
    <w:rsid w:val="001247AF"/>
    <w:rsid w:val="0012508D"/>
    <w:rsid w:val="001256C6"/>
    <w:rsid w:val="00125A48"/>
    <w:rsid w:val="00125E2F"/>
    <w:rsid w:val="00126123"/>
    <w:rsid w:val="0012677F"/>
    <w:rsid w:val="00126910"/>
    <w:rsid w:val="00126DA3"/>
    <w:rsid w:val="00127374"/>
    <w:rsid w:val="00127747"/>
    <w:rsid w:val="00127A44"/>
    <w:rsid w:val="0013013F"/>
    <w:rsid w:val="001308A5"/>
    <w:rsid w:val="00130EAD"/>
    <w:rsid w:val="001311C8"/>
    <w:rsid w:val="00131DE6"/>
    <w:rsid w:val="00131FFD"/>
    <w:rsid w:val="00132A88"/>
    <w:rsid w:val="001332EE"/>
    <w:rsid w:val="00133497"/>
    <w:rsid w:val="00133878"/>
    <w:rsid w:val="001339AD"/>
    <w:rsid w:val="00133C8C"/>
    <w:rsid w:val="00134023"/>
    <w:rsid w:val="00134F6B"/>
    <w:rsid w:val="0013659B"/>
    <w:rsid w:val="0013729B"/>
    <w:rsid w:val="0013745B"/>
    <w:rsid w:val="00137F93"/>
    <w:rsid w:val="001403EB"/>
    <w:rsid w:val="001407AB"/>
    <w:rsid w:val="00140864"/>
    <w:rsid w:val="00141413"/>
    <w:rsid w:val="001418E3"/>
    <w:rsid w:val="001419E9"/>
    <w:rsid w:val="00141CB6"/>
    <w:rsid w:val="0014281A"/>
    <w:rsid w:val="00142A66"/>
    <w:rsid w:val="0014354F"/>
    <w:rsid w:val="00143A3C"/>
    <w:rsid w:val="00143F3E"/>
    <w:rsid w:val="001444B9"/>
    <w:rsid w:val="00144743"/>
    <w:rsid w:val="0014522E"/>
    <w:rsid w:val="00146DFD"/>
    <w:rsid w:val="00147183"/>
    <w:rsid w:val="001474A1"/>
    <w:rsid w:val="001474DD"/>
    <w:rsid w:val="00147712"/>
    <w:rsid w:val="0014797E"/>
    <w:rsid w:val="00147D81"/>
    <w:rsid w:val="00150625"/>
    <w:rsid w:val="001510DB"/>
    <w:rsid w:val="00151317"/>
    <w:rsid w:val="00151698"/>
    <w:rsid w:val="00151FDC"/>
    <w:rsid w:val="0015284D"/>
    <w:rsid w:val="00153D54"/>
    <w:rsid w:val="001551FD"/>
    <w:rsid w:val="00155825"/>
    <w:rsid w:val="001559DA"/>
    <w:rsid w:val="00155B71"/>
    <w:rsid w:val="00155B80"/>
    <w:rsid w:val="00156343"/>
    <w:rsid w:val="00156354"/>
    <w:rsid w:val="00156889"/>
    <w:rsid w:val="00156907"/>
    <w:rsid w:val="00156BC3"/>
    <w:rsid w:val="00156FAD"/>
    <w:rsid w:val="00157644"/>
    <w:rsid w:val="001577BC"/>
    <w:rsid w:val="00157822"/>
    <w:rsid w:val="0016015A"/>
    <w:rsid w:val="001602A9"/>
    <w:rsid w:val="00160635"/>
    <w:rsid w:val="00160FDB"/>
    <w:rsid w:val="001610F9"/>
    <w:rsid w:val="001618FC"/>
    <w:rsid w:val="0016233D"/>
    <w:rsid w:val="001628C0"/>
    <w:rsid w:val="00162DE4"/>
    <w:rsid w:val="00163641"/>
    <w:rsid w:val="00163D53"/>
    <w:rsid w:val="00164126"/>
    <w:rsid w:val="00164453"/>
    <w:rsid w:val="001655D7"/>
    <w:rsid w:val="00165663"/>
    <w:rsid w:val="001658E2"/>
    <w:rsid w:val="00165F40"/>
    <w:rsid w:val="001660CF"/>
    <w:rsid w:val="00166196"/>
    <w:rsid w:val="00166CE3"/>
    <w:rsid w:val="00170329"/>
    <w:rsid w:val="00171023"/>
    <w:rsid w:val="00171389"/>
    <w:rsid w:val="001714AE"/>
    <w:rsid w:val="00171A02"/>
    <w:rsid w:val="00171F3E"/>
    <w:rsid w:val="001728BF"/>
    <w:rsid w:val="00172A27"/>
    <w:rsid w:val="00172A87"/>
    <w:rsid w:val="00173355"/>
    <w:rsid w:val="00173DF8"/>
    <w:rsid w:val="001744FE"/>
    <w:rsid w:val="00174AE8"/>
    <w:rsid w:val="00175ACA"/>
    <w:rsid w:val="00176520"/>
    <w:rsid w:val="0017661E"/>
    <w:rsid w:val="001767E3"/>
    <w:rsid w:val="00177339"/>
    <w:rsid w:val="001778C6"/>
    <w:rsid w:val="00177C86"/>
    <w:rsid w:val="001800A2"/>
    <w:rsid w:val="0018040D"/>
    <w:rsid w:val="00181045"/>
    <w:rsid w:val="00181D1A"/>
    <w:rsid w:val="001821D9"/>
    <w:rsid w:val="001839CD"/>
    <w:rsid w:val="00183F00"/>
    <w:rsid w:val="001843E1"/>
    <w:rsid w:val="00184494"/>
    <w:rsid w:val="00185B45"/>
    <w:rsid w:val="00185D60"/>
    <w:rsid w:val="00185F91"/>
    <w:rsid w:val="00186067"/>
    <w:rsid w:val="001867CC"/>
    <w:rsid w:val="0018735A"/>
    <w:rsid w:val="001901E9"/>
    <w:rsid w:val="00190929"/>
    <w:rsid w:val="00190B82"/>
    <w:rsid w:val="00190D3F"/>
    <w:rsid w:val="00190D79"/>
    <w:rsid w:val="00191BBE"/>
    <w:rsid w:val="00192564"/>
    <w:rsid w:val="00192FAD"/>
    <w:rsid w:val="00193516"/>
    <w:rsid w:val="001935E5"/>
    <w:rsid w:val="0019430A"/>
    <w:rsid w:val="00194559"/>
    <w:rsid w:val="0019456B"/>
    <w:rsid w:val="0019520D"/>
    <w:rsid w:val="00195390"/>
    <w:rsid w:val="00195CED"/>
    <w:rsid w:val="00195D57"/>
    <w:rsid w:val="00196A9A"/>
    <w:rsid w:val="001972F5"/>
    <w:rsid w:val="00197333"/>
    <w:rsid w:val="0019750F"/>
    <w:rsid w:val="00197531"/>
    <w:rsid w:val="001979B9"/>
    <w:rsid w:val="00197F30"/>
    <w:rsid w:val="001A1C43"/>
    <w:rsid w:val="001A1FF7"/>
    <w:rsid w:val="001A250E"/>
    <w:rsid w:val="001A289C"/>
    <w:rsid w:val="001A2DA3"/>
    <w:rsid w:val="001A3535"/>
    <w:rsid w:val="001A36BA"/>
    <w:rsid w:val="001A386C"/>
    <w:rsid w:val="001A39C1"/>
    <w:rsid w:val="001A4A5B"/>
    <w:rsid w:val="001A5067"/>
    <w:rsid w:val="001A509E"/>
    <w:rsid w:val="001A51E4"/>
    <w:rsid w:val="001A6339"/>
    <w:rsid w:val="001A6567"/>
    <w:rsid w:val="001A718D"/>
    <w:rsid w:val="001A7369"/>
    <w:rsid w:val="001A7390"/>
    <w:rsid w:val="001A76D0"/>
    <w:rsid w:val="001A79D3"/>
    <w:rsid w:val="001B0928"/>
    <w:rsid w:val="001B1186"/>
    <w:rsid w:val="001B1C9C"/>
    <w:rsid w:val="001B2049"/>
    <w:rsid w:val="001B23E2"/>
    <w:rsid w:val="001B2B11"/>
    <w:rsid w:val="001B2BCD"/>
    <w:rsid w:val="001B2EAE"/>
    <w:rsid w:val="001B308F"/>
    <w:rsid w:val="001B34FA"/>
    <w:rsid w:val="001B3DB7"/>
    <w:rsid w:val="001B3E1C"/>
    <w:rsid w:val="001B3FFB"/>
    <w:rsid w:val="001B41EC"/>
    <w:rsid w:val="001B45BE"/>
    <w:rsid w:val="001B48FF"/>
    <w:rsid w:val="001B4B06"/>
    <w:rsid w:val="001B4CF3"/>
    <w:rsid w:val="001B5575"/>
    <w:rsid w:val="001B5A3B"/>
    <w:rsid w:val="001B60FC"/>
    <w:rsid w:val="001B6482"/>
    <w:rsid w:val="001B65E9"/>
    <w:rsid w:val="001B6B1E"/>
    <w:rsid w:val="001B6D87"/>
    <w:rsid w:val="001B6ED9"/>
    <w:rsid w:val="001B71EF"/>
    <w:rsid w:val="001B7B86"/>
    <w:rsid w:val="001C0176"/>
    <w:rsid w:val="001C03F3"/>
    <w:rsid w:val="001C0E7D"/>
    <w:rsid w:val="001C0EB5"/>
    <w:rsid w:val="001C1348"/>
    <w:rsid w:val="001C1B8B"/>
    <w:rsid w:val="001C201A"/>
    <w:rsid w:val="001C20A9"/>
    <w:rsid w:val="001C2305"/>
    <w:rsid w:val="001C269B"/>
    <w:rsid w:val="001C2FC1"/>
    <w:rsid w:val="001C332C"/>
    <w:rsid w:val="001C462C"/>
    <w:rsid w:val="001C4A89"/>
    <w:rsid w:val="001C5332"/>
    <w:rsid w:val="001C55FB"/>
    <w:rsid w:val="001C597F"/>
    <w:rsid w:val="001C6B15"/>
    <w:rsid w:val="001C6DF3"/>
    <w:rsid w:val="001C6F4F"/>
    <w:rsid w:val="001C730F"/>
    <w:rsid w:val="001C74DA"/>
    <w:rsid w:val="001C76FB"/>
    <w:rsid w:val="001C7B36"/>
    <w:rsid w:val="001D0BFB"/>
    <w:rsid w:val="001D14F2"/>
    <w:rsid w:val="001D19EE"/>
    <w:rsid w:val="001D1EF3"/>
    <w:rsid w:val="001D2963"/>
    <w:rsid w:val="001D3375"/>
    <w:rsid w:val="001D34AA"/>
    <w:rsid w:val="001D37AD"/>
    <w:rsid w:val="001D3B9F"/>
    <w:rsid w:val="001D3DE6"/>
    <w:rsid w:val="001D3F9D"/>
    <w:rsid w:val="001D5E57"/>
    <w:rsid w:val="001D635C"/>
    <w:rsid w:val="001D6460"/>
    <w:rsid w:val="001D6635"/>
    <w:rsid w:val="001D6B68"/>
    <w:rsid w:val="001D6B7C"/>
    <w:rsid w:val="001D6C6A"/>
    <w:rsid w:val="001D70D7"/>
    <w:rsid w:val="001D72F9"/>
    <w:rsid w:val="001D738E"/>
    <w:rsid w:val="001D7835"/>
    <w:rsid w:val="001D7961"/>
    <w:rsid w:val="001D7AFE"/>
    <w:rsid w:val="001E13A3"/>
    <w:rsid w:val="001E1D98"/>
    <w:rsid w:val="001E20C8"/>
    <w:rsid w:val="001E2AD2"/>
    <w:rsid w:val="001E2E63"/>
    <w:rsid w:val="001E38CC"/>
    <w:rsid w:val="001E4E57"/>
    <w:rsid w:val="001E57B5"/>
    <w:rsid w:val="001E6912"/>
    <w:rsid w:val="001E69E5"/>
    <w:rsid w:val="001E77DD"/>
    <w:rsid w:val="001E7BFC"/>
    <w:rsid w:val="001F0035"/>
    <w:rsid w:val="001F03EA"/>
    <w:rsid w:val="001F0925"/>
    <w:rsid w:val="001F25D8"/>
    <w:rsid w:val="001F2633"/>
    <w:rsid w:val="001F2B90"/>
    <w:rsid w:val="001F2D13"/>
    <w:rsid w:val="001F324E"/>
    <w:rsid w:val="001F369D"/>
    <w:rsid w:val="001F44D1"/>
    <w:rsid w:val="001F48DA"/>
    <w:rsid w:val="001F4DE9"/>
    <w:rsid w:val="001F4ED0"/>
    <w:rsid w:val="001F5314"/>
    <w:rsid w:val="001F553A"/>
    <w:rsid w:val="001F5B51"/>
    <w:rsid w:val="001F5D99"/>
    <w:rsid w:val="001F5FAB"/>
    <w:rsid w:val="001F65AB"/>
    <w:rsid w:val="001F6B08"/>
    <w:rsid w:val="001F7CAD"/>
    <w:rsid w:val="00200058"/>
    <w:rsid w:val="00200498"/>
    <w:rsid w:val="002004E1"/>
    <w:rsid w:val="002018B4"/>
    <w:rsid w:val="00202090"/>
    <w:rsid w:val="00202150"/>
    <w:rsid w:val="002021E5"/>
    <w:rsid w:val="002022CD"/>
    <w:rsid w:val="002032A1"/>
    <w:rsid w:val="00203696"/>
    <w:rsid w:val="00203779"/>
    <w:rsid w:val="00203A60"/>
    <w:rsid w:val="00203B6B"/>
    <w:rsid w:val="00203E11"/>
    <w:rsid w:val="00203EFD"/>
    <w:rsid w:val="002040CB"/>
    <w:rsid w:val="00204792"/>
    <w:rsid w:val="00204E9A"/>
    <w:rsid w:val="002052CB"/>
    <w:rsid w:val="00206083"/>
    <w:rsid w:val="00206AA4"/>
    <w:rsid w:val="00206F32"/>
    <w:rsid w:val="00206F5A"/>
    <w:rsid w:val="00207070"/>
    <w:rsid w:val="00207112"/>
    <w:rsid w:val="00211314"/>
    <w:rsid w:val="002114EC"/>
    <w:rsid w:val="00211E95"/>
    <w:rsid w:val="002125DB"/>
    <w:rsid w:val="00212B5C"/>
    <w:rsid w:val="00212BAF"/>
    <w:rsid w:val="00212F40"/>
    <w:rsid w:val="002134D9"/>
    <w:rsid w:val="002136FD"/>
    <w:rsid w:val="00213A90"/>
    <w:rsid w:val="00213D16"/>
    <w:rsid w:val="00213E0F"/>
    <w:rsid w:val="00214E1E"/>
    <w:rsid w:val="00215580"/>
    <w:rsid w:val="00215CAB"/>
    <w:rsid w:val="002160ED"/>
    <w:rsid w:val="00216E1E"/>
    <w:rsid w:val="00216FE6"/>
    <w:rsid w:val="00217069"/>
    <w:rsid w:val="002200DA"/>
    <w:rsid w:val="0022047C"/>
    <w:rsid w:val="00220EA0"/>
    <w:rsid w:val="0022112B"/>
    <w:rsid w:val="00221ACB"/>
    <w:rsid w:val="00221D33"/>
    <w:rsid w:val="0022267B"/>
    <w:rsid w:val="002226B3"/>
    <w:rsid w:val="00222746"/>
    <w:rsid w:val="0022325F"/>
    <w:rsid w:val="0022330E"/>
    <w:rsid w:val="002235BA"/>
    <w:rsid w:val="00223F77"/>
    <w:rsid w:val="002246CF"/>
    <w:rsid w:val="0022544B"/>
    <w:rsid w:val="0022667B"/>
    <w:rsid w:val="00226EE7"/>
    <w:rsid w:val="002270CD"/>
    <w:rsid w:val="00227539"/>
    <w:rsid w:val="002323E3"/>
    <w:rsid w:val="002325C8"/>
    <w:rsid w:val="00232979"/>
    <w:rsid w:val="00232CF6"/>
    <w:rsid w:val="00232E8E"/>
    <w:rsid w:val="00233015"/>
    <w:rsid w:val="002333AB"/>
    <w:rsid w:val="002339FE"/>
    <w:rsid w:val="00234CE8"/>
    <w:rsid w:val="00234DE6"/>
    <w:rsid w:val="00234FFD"/>
    <w:rsid w:val="002362A2"/>
    <w:rsid w:val="00236436"/>
    <w:rsid w:val="002376D7"/>
    <w:rsid w:val="00237C1C"/>
    <w:rsid w:val="00237C78"/>
    <w:rsid w:val="00237DBE"/>
    <w:rsid w:val="002404C6"/>
    <w:rsid w:val="00240734"/>
    <w:rsid w:val="002408C6"/>
    <w:rsid w:val="00241F0B"/>
    <w:rsid w:val="0024215A"/>
    <w:rsid w:val="002422D7"/>
    <w:rsid w:val="00242922"/>
    <w:rsid w:val="00242D8A"/>
    <w:rsid w:val="00243E4B"/>
    <w:rsid w:val="002445E6"/>
    <w:rsid w:val="00245284"/>
    <w:rsid w:val="00245C3C"/>
    <w:rsid w:val="00245E94"/>
    <w:rsid w:val="00246275"/>
    <w:rsid w:val="00246613"/>
    <w:rsid w:val="00246B17"/>
    <w:rsid w:val="00246DA7"/>
    <w:rsid w:val="002472D9"/>
    <w:rsid w:val="00247876"/>
    <w:rsid w:val="00247923"/>
    <w:rsid w:val="00247C07"/>
    <w:rsid w:val="002500FA"/>
    <w:rsid w:val="00250D4B"/>
    <w:rsid w:val="00250DA2"/>
    <w:rsid w:val="0025108E"/>
    <w:rsid w:val="00251309"/>
    <w:rsid w:val="0025164B"/>
    <w:rsid w:val="00251B14"/>
    <w:rsid w:val="00252060"/>
    <w:rsid w:val="00252321"/>
    <w:rsid w:val="00253016"/>
    <w:rsid w:val="002531B5"/>
    <w:rsid w:val="00254909"/>
    <w:rsid w:val="002552FF"/>
    <w:rsid w:val="002554C7"/>
    <w:rsid w:val="002555F8"/>
    <w:rsid w:val="00255E3A"/>
    <w:rsid w:val="0025677D"/>
    <w:rsid w:val="00256960"/>
    <w:rsid w:val="00256984"/>
    <w:rsid w:val="00257592"/>
    <w:rsid w:val="002600D3"/>
    <w:rsid w:val="002603BA"/>
    <w:rsid w:val="002605BA"/>
    <w:rsid w:val="002609B9"/>
    <w:rsid w:val="00260FDC"/>
    <w:rsid w:val="0026132B"/>
    <w:rsid w:val="00261C5C"/>
    <w:rsid w:val="00262080"/>
    <w:rsid w:val="0026254E"/>
    <w:rsid w:val="00262ED0"/>
    <w:rsid w:val="00263889"/>
    <w:rsid w:val="00263D2E"/>
    <w:rsid w:val="00263E4E"/>
    <w:rsid w:val="002642D9"/>
    <w:rsid w:val="0026492E"/>
    <w:rsid w:val="00264D9C"/>
    <w:rsid w:val="00264FD2"/>
    <w:rsid w:val="00265368"/>
    <w:rsid w:val="00265C1D"/>
    <w:rsid w:val="00265E70"/>
    <w:rsid w:val="00266234"/>
    <w:rsid w:val="0026701D"/>
    <w:rsid w:val="0026757E"/>
    <w:rsid w:val="0026799D"/>
    <w:rsid w:val="00267C6F"/>
    <w:rsid w:val="002713B2"/>
    <w:rsid w:val="0027152B"/>
    <w:rsid w:val="00271A4A"/>
    <w:rsid w:val="00271F51"/>
    <w:rsid w:val="00272A51"/>
    <w:rsid w:val="00272D57"/>
    <w:rsid w:val="0027334D"/>
    <w:rsid w:val="00274FE1"/>
    <w:rsid w:val="00275633"/>
    <w:rsid w:val="00275BC1"/>
    <w:rsid w:val="0027614C"/>
    <w:rsid w:val="002761C5"/>
    <w:rsid w:val="002768AB"/>
    <w:rsid w:val="002768C8"/>
    <w:rsid w:val="00276C44"/>
    <w:rsid w:val="00276E79"/>
    <w:rsid w:val="002774AA"/>
    <w:rsid w:val="00277A71"/>
    <w:rsid w:val="00277FCC"/>
    <w:rsid w:val="00280613"/>
    <w:rsid w:val="00280BB1"/>
    <w:rsid w:val="002811EE"/>
    <w:rsid w:val="00281D9F"/>
    <w:rsid w:val="00281DDB"/>
    <w:rsid w:val="00282200"/>
    <w:rsid w:val="00282ED5"/>
    <w:rsid w:val="00282F26"/>
    <w:rsid w:val="002832AD"/>
    <w:rsid w:val="00283432"/>
    <w:rsid w:val="00283567"/>
    <w:rsid w:val="00283577"/>
    <w:rsid w:val="0028359B"/>
    <w:rsid w:val="00283C92"/>
    <w:rsid w:val="00284070"/>
    <w:rsid w:val="0028429D"/>
    <w:rsid w:val="00284A86"/>
    <w:rsid w:val="00284EC2"/>
    <w:rsid w:val="002850A5"/>
    <w:rsid w:val="0028548D"/>
    <w:rsid w:val="00285B2D"/>
    <w:rsid w:val="00285D46"/>
    <w:rsid w:val="00286403"/>
    <w:rsid w:val="00286700"/>
    <w:rsid w:val="00286ADD"/>
    <w:rsid w:val="00286D5C"/>
    <w:rsid w:val="00286EED"/>
    <w:rsid w:val="00286F6E"/>
    <w:rsid w:val="0028749C"/>
    <w:rsid w:val="002902B7"/>
    <w:rsid w:val="00290692"/>
    <w:rsid w:val="00291070"/>
    <w:rsid w:val="002928D9"/>
    <w:rsid w:val="0029294C"/>
    <w:rsid w:val="002931B0"/>
    <w:rsid w:val="00293393"/>
    <w:rsid w:val="00293655"/>
    <w:rsid w:val="00293A49"/>
    <w:rsid w:val="00293F17"/>
    <w:rsid w:val="00293FA2"/>
    <w:rsid w:val="00294126"/>
    <w:rsid w:val="002954A6"/>
    <w:rsid w:val="00295607"/>
    <w:rsid w:val="002971AC"/>
    <w:rsid w:val="0029793C"/>
    <w:rsid w:val="00297B8B"/>
    <w:rsid w:val="002A09FB"/>
    <w:rsid w:val="002A0EC6"/>
    <w:rsid w:val="002A0F49"/>
    <w:rsid w:val="002A1EAD"/>
    <w:rsid w:val="002A249C"/>
    <w:rsid w:val="002A2E6D"/>
    <w:rsid w:val="002A2FD1"/>
    <w:rsid w:val="002A30D2"/>
    <w:rsid w:val="002A31FF"/>
    <w:rsid w:val="002A3E3F"/>
    <w:rsid w:val="002A429E"/>
    <w:rsid w:val="002A43C1"/>
    <w:rsid w:val="002A546C"/>
    <w:rsid w:val="002A54B4"/>
    <w:rsid w:val="002A5D84"/>
    <w:rsid w:val="002A5F4D"/>
    <w:rsid w:val="002A63B6"/>
    <w:rsid w:val="002A6421"/>
    <w:rsid w:val="002A6DCC"/>
    <w:rsid w:val="002B02C5"/>
    <w:rsid w:val="002B04B7"/>
    <w:rsid w:val="002B1678"/>
    <w:rsid w:val="002B16F3"/>
    <w:rsid w:val="002B210C"/>
    <w:rsid w:val="002B221C"/>
    <w:rsid w:val="002B3148"/>
    <w:rsid w:val="002B3CAB"/>
    <w:rsid w:val="002B4B5C"/>
    <w:rsid w:val="002B4E97"/>
    <w:rsid w:val="002B5ACA"/>
    <w:rsid w:val="002B624C"/>
    <w:rsid w:val="002B652D"/>
    <w:rsid w:val="002B75B9"/>
    <w:rsid w:val="002B7F5B"/>
    <w:rsid w:val="002B7FC9"/>
    <w:rsid w:val="002C028B"/>
    <w:rsid w:val="002C0B92"/>
    <w:rsid w:val="002C18D1"/>
    <w:rsid w:val="002C1982"/>
    <w:rsid w:val="002C1D22"/>
    <w:rsid w:val="002C2451"/>
    <w:rsid w:val="002C2554"/>
    <w:rsid w:val="002C2602"/>
    <w:rsid w:val="002C3A7C"/>
    <w:rsid w:val="002C406B"/>
    <w:rsid w:val="002C44EB"/>
    <w:rsid w:val="002C46E5"/>
    <w:rsid w:val="002C4ABA"/>
    <w:rsid w:val="002C4B7C"/>
    <w:rsid w:val="002C5EF7"/>
    <w:rsid w:val="002C64AA"/>
    <w:rsid w:val="002C6665"/>
    <w:rsid w:val="002C6982"/>
    <w:rsid w:val="002C7133"/>
    <w:rsid w:val="002C71AB"/>
    <w:rsid w:val="002C7267"/>
    <w:rsid w:val="002C7328"/>
    <w:rsid w:val="002D0FC1"/>
    <w:rsid w:val="002D12FB"/>
    <w:rsid w:val="002D17B3"/>
    <w:rsid w:val="002D1A0F"/>
    <w:rsid w:val="002D1D6A"/>
    <w:rsid w:val="002D2335"/>
    <w:rsid w:val="002D36F7"/>
    <w:rsid w:val="002D4206"/>
    <w:rsid w:val="002D4601"/>
    <w:rsid w:val="002D4A83"/>
    <w:rsid w:val="002D5324"/>
    <w:rsid w:val="002D53E6"/>
    <w:rsid w:val="002D5942"/>
    <w:rsid w:val="002D5A70"/>
    <w:rsid w:val="002D5D22"/>
    <w:rsid w:val="002D5DE1"/>
    <w:rsid w:val="002D5E59"/>
    <w:rsid w:val="002D6096"/>
    <w:rsid w:val="002D694B"/>
    <w:rsid w:val="002D7073"/>
    <w:rsid w:val="002D75FD"/>
    <w:rsid w:val="002D79D1"/>
    <w:rsid w:val="002D7A2A"/>
    <w:rsid w:val="002D7C28"/>
    <w:rsid w:val="002E0707"/>
    <w:rsid w:val="002E0889"/>
    <w:rsid w:val="002E093E"/>
    <w:rsid w:val="002E0C2F"/>
    <w:rsid w:val="002E0F93"/>
    <w:rsid w:val="002E1991"/>
    <w:rsid w:val="002E19B0"/>
    <w:rsid w:val="002E1CB2"/>
    <w:rsid w:val="002E1FB7"/>
    <w:rsid w:val="002E2E9A"/>
    <w:rsid w:val="002E30DB"/>
    <w:rsid w:val="002E31D2"/>
    <w:rsid w:val="002E36E7"/>
    <w:rsid w:val="002E3AC8"/>
    <w:rsid w:val="002E3B92"/>
    <w:rsid w:val="002E3CE8"/>
    <w:rsid w:val="002E40DA"/>
    <w:rsid w:val="002E427F"/>
    <w:rsid w:val="002E43BD"/>
    <w:rsid w:val="002E44A5"/>
    <w:rsid w:val="002E45ED"/>
    <w:rsid w:val="002E4CCB"/>
    <w:rsid w:val="002E514D"/>
    <w:rsid w:val="002E5219"/>
    <w:rsid w:val="002E5742"/>
    <w:rsid w:val="002E6245"/>
    <w:rsid w:val="002E658A"/>
    <w:rsid w:val="002E6C93"/>
    <w:rsid w:val="002E6FA9"/>
    <w:rsid w:val="002E75A9"/>
    <w:rsid w:val="002E7708"/>
    <w:rsid w:val="002E780B"/>
    <w:rsid w:val="002E79B4"/>
    <w:rsid w:val="002F0041"/>
    <w:rsid w:val="002F017C"/>
    <w:rsid w:val="002F0D58"/>
    <w:rsid w:val="002F16BA"/>
    <w:rsid w:val="002F1D87"/>
    <w:rsid w:val="002F20DD"/>
    <w:rsid w:val="002F218C"/>
    <w:rsid w:val="002F22C4"/>
    <w:rsid w:val="002F2736"/>
    <w:rsid w:val="002F29DC"/>
    <w:rsid w:val="002F2BB3"/>
    <w:rsid w:val="002F2D1B"/>
    <w:rsid w:val="002F2DE4"/>
    <w:rsid w:val="002F3B27"/>
    <w:rsid w:val="002F426A"/>
    <w:rsid w:val="002F456C"/>
    <w:rsid w:val="002F45B2"/>
    <w:rsid w:val="002F4A46"/>
    <w:rsid w:val="002F4C87"/>
    <w:rsid w:val="002F4D00"/>
    <w:rsid w:val="002F4F1A"/>
    <w:rsid w:val="002F5B94"/>
    <w:rsid w:val="002F6C28"/>
    <w:rsid w:val="00300188"/>
    <w:rsid w:val="003004F3"/>
    <w:rsid w:val="003008F6"/>
    <w:rsid w:val="00300974"/>
    <w:rsid w:val="00301240"/>
    <w:rsid w:val="00301247"/>
    <w:rsid w:val="003015E8"/>
    <w:rsid w:val="00301ADE"/>
    <w:rsid w:val="003024C5"/>
    <w:rsid w:val="00302AA4"/>
    <w:rsid w:val="00303B1D"/>
    <w:rsid w:val="00303EE1"/>
    <w:rsid w:val="003044E9"/>
    <w:rsid w:val="00304E50"/>
    <w:rsid w:val="00305113"/>
    <w:rsid w:val="0030669A"/>
    <w:rsid w:val="00306806"/>
    <w:rsid w:val="0030701F"/>
    <w:rsid w:val="00307764"/>
    <w:rsid w:val="003079B1"/>
    <w:rsid w:val="00310184"/>
    <w:rsid w:val="003109E6"/>
    <w:rsid w:val="00310B4F"/>
    <w:rsid w:val="0031107A"/>
    <w:rsid w:val="003112AC"/>
    <w:rsid w:val="00311437"/>
    <w:rsid w:val="003114E7"/>
    <w:rsid w:val="0031158F"/>
    <w:rsid w:val="0031172F"/>
    <w:rsid w:val="00311D87"/>
    <w:rsid w:val="00311F39"/>
    <w:rsid w:val="00312F9C"/>
    <w:rsid w:val="00312FEE"/>
    <w:rsid w:val="00313357"/>
    <w:rsid w:val="00313492"/>
    <w:rsid w:val="00313B1A"/>
    <w:rsid w:val="00313BCB"/>
    <w:rsid w:val="0031406F"/>
    <w:rsid w:val="00314BD2"/>
    <w:rsid w:val="00314F46"/>
    <w:rsid w:val="003150C9"/>
    <w:rsid w:val="00315FC5"/>
    <w:rsid w:val="0031607F"/>
    <w:rsid w:val="00316CD7"/>
    <w:rsid w:val="0031700E"/>
    <w:rsid w:val="003172D6"/>
    <w:rsid w:val="003176F0"/>
    <w:rsid w:val="003178C5"/>
    <w:rsid w:val="003179B2"/>
    <w:rsid w:val="00320F40"/>
    <w:rsid w:val="003216C9"/>
    <w:rsid w:val="003217FC"/>
    <w:rsid w:val="00321850"/>
    <w:rsid w:val="00321C04"/>
    <w:rsid w:val="003224C2"/>
    <w:rsid w:val="00322984"/>
    <w:rsid w:val="00322C80"/>
    <w:rsid w:val="0032324F"/>
    <w:rsid w:val="00323F28"/>
    <w:rsid w:val="00324383"/>
    <w:rsid w:val="003252F2"/>
    <w:rsid w:val="00325A9B"/>
    <w:rsid w:val="00326EFC"/>
    <w:rsid w:val="003276D7"/>
    <w:rsid w:val="00327E58"/>
    <w:rsid w:val="003301A6"/>
    <w:rsid w:val="003304DD"/>
    <w:rsid w:val="0033082F"/>
    <w:rsid w:val="003308C6"/>
    <w:rsid w:val="0033100A"/>
    <w:rsid w:val="003316E3"/>
    <w:rsid w:val="003319CE"/>
    <w:rsid w:val="00331F6A"/>
    <w:rsid w:val="003324A1"/>
    <w:rsid w:val="003329D7"/>
    <w:rsid w:val="0033302C"/>
    <w:rsid w:val="00333440"/>
    <w:rsid w:val="00333E46"/>
    <w:rsid w:val="00333FBC"/>
    <w:rsid w:val="003341B6"/>
    <w:rsid w:val="0033432F"/>
    <w:rsid w:val="00334559"/>
    <w:rsid w:val="0033456E"/>
    <w:rsid w:val="003347A8"/>
    <w:rsid w:val="00335285"/>
    <w:rsid w:val="00335416"/>
    <w:rsid w:val="003354D4"/>
    <w:rsid w:val="00335850"/>
    <w:rsid w:val="00335E53"/>
    <w:rsid w:val="00336232"/>
    <w:rsid w:val="00336852"/>
    <w:rsid w:val="003370D0"/>
    <w:rsid w:val="00337ABF"/>
    <w:rsid w:val="00337C58"/>
    <w:rsid w:val="00340248"/>
    <w:rsid w:val="00340357"/>
    <w:rsid w:val="0034065A"/>
    <w:rsid w:val="0034083C"/>
    <w:rsid w:val="00340AE3"/>
    <w:rsid w:val="00341053"/>
    <w:rsid w:val="003419FE"/>
    <w:rsid w:val="00341C98"/>
    <w:rsid w:val="0034217E"/>
    <w:rsid w:val="0034221F"/>
    <w:rsid w:val="003426E7"/>
    <w:rsid w:val="0034358B"/>
    <w:rsid w:val="00343A58"/>
    <w:rsid w:val="00344052"/>
    <w:rsid w:val="00344681"/>
    <w:rsid w:val="00344867"/>
    <w:rsid w:val="00344CF0"/>
    <w:rsid w:val="003462FF"/>
    <w:rsid w:val="003466A8"/>
    <w:rsid w:val="00346D0C"/>
    <w:rsid w:val="00346D2F"/>
    <w:rsid w:val="003471D3"/>
    <w:rsid w:val="00347BA6"/>
    <w:rsid w:val="00350440"/>
    <w:rsid w:val="0035106A"/>
    <w:rsid w:val="00351380"/>
    <w:rsid w:val="003517E8"/>
    <w:rsid w:val="00351B9C"/>
    <w:rsid w:val="00351CD0"/>
    <w:rsid w:val="00351DA0"/>
    <w:rsid w:val="0035220D"/>
    <w:rsid w:val="00352DA0"/>
    <w:rsid w:val="00354521"/>
    <w:rsid w:val="00354BAF"/>
    <w:rsid w:val="00355303"/>
    <w:rsid w:val="0035554D"/>
    <w:rsid w:val="00355ADD"/>
    <w:rsid w:val="00355EE7"/>
    <w:rsid w:val="0035604B"/>
    <w:rsid w:val="003565C4"/>
    <w:rsid w:val="003566B5"/>
    <w:rsid w:val="00357428"/>
    <w:rsid w:val="00357C5E"/>
    <w:rsid w:val="00360068"/>
    <w:rsid w:val="0036046F"/>
    <w:rsid w:val="00360A2B"/>
    <w:rsid w:val="00360B39"/>
    <w:rsid w:val="00360E19"/>
    <w:rsid w:val="0036131B"/>
    <w:rsid w:val="003613BD"/>
    <w:rsid w:val="00361818"/>
    <w:rsid w:val="003619A6"/>
    <w:rsid w:val="003621C3"/>
    <w:rsid w:val="00362807"/>
    <w:rsid w:val="00362B7B"/>
    <w:rsid w:val="00363326"/>
    <w:rsid w:val="00363D3D"/>
    <w:rsid w:val="00363FFD"/>
    <w:rsid w:val="0036410E"/>
    <w:rsid w:val="00364B14"/>
    <w:rsid w:val="00364B45"/>
    <w:rsid w:val="003654A1"/>
    <w:rsid w:val="00365789"/>
    <w:rsid w:val="00365ACE"/>
    <w:rsid w:val="00366894"/>
    <w:rsid w:val="00366938"/>
    <w:rsid w:val="00366D0F"/>
    <w:rsid w:val="00367092"/>
    <w:rsid w:val="00367D30"/>
    <w:rsid w:val="0037086E"/>
    <w:rsid w:val="003709FB"/>
    <w:rsid w:val="00370C7A"/>
    <w:rsid w:val="00370EE5"/>
    <w:rsid w:val="00371E6C"/>
    <w:rsid w:val="00372D85"/>
    <w:rsid w:val="003731B5"/>
    <w:rsid w:val="0037356E"/>
    <w:rsid w:val="00373DC4"/>
    <w:rsid w:val="00373F5B"/>
    <w:rsid w:val="003742AA"/>
    <w:rsid w:val="003745B0"/>
    <w:rsid w:val="00374E95"/>
    <w:rsid w:val="0037512C"/>
    <w:rsid w:val="003754F6"/>
    <w:rsid w:val="00375C12"/>
    <w:rsid w:val="00375C47"/>
    <w:rsid w:val="00375F7A"/>
    <w:rsid w:val="00376392"/>
    <w:rsid w:val="003769AF"/>
    <w:rsid w:val="00376BB8"/>
    <w:rsid w:val="00376DD5"/>
    <w:rsid w:val="003771B3"/>
    <w:rsid w:val="00377968"/>
    <w:rsid w:val="00377FE4"/>
    <w:rsid w:val="003801E8"/>
    <w:rsid w:val="00380BE7"/>
    <w:rsid w:val="00381040"/>
    <w:rsid w:val="00381577"/>
    <w:rsid w:val="00381B65"/>
    <w:rsid w:val="00381B6A"/>
    <w:rsid w:val="00381E59"/>
    <w:rsid w:val="00382817"/>
    <w:rsid w:val="00382988"/>
    <w:rsid w:val="00383407"/>
    <w:rsid w:val="00383C29"/>
    <w:rsid w:val="00384038"/>
    <w:rsid w:val="003840F4"/>
    <w:rsid w:val="003843F3"/>
    <w:rsid w:val="003850C2"/>
    <w:rsid w:val="0038627E"/>
    <w:rsid w:val="003866EC"/>
    <w:rsid w:val="00386867"/>
    <w:rsid w:val="003872C3"/>
    <w:rsid w:val="003873E1"/>
    <w:rsid w:val="003901BD"/>
    <w:rsid w:val="003908A1"/>
    <w:rsid w:val="0039112D"/>
    <w:rsid w:val="003916FC"/>
    <w:rsid w:val="0039187C"/>
    <w:rsid w:val="003920F1"/>
    <w:rsid w:val="00392907"/>
    <w:rsid w:val="00392C19"/>
    <w:rsid w:val="0039392D"/>
    <w:rsid w:val="00393AC7"/>
    <w:rsid w:val="00393C96"/>
    <w:rsid w:val="00393F4E"/>
    <w:rsid w:val="003948AE"/>
    <w:rsid w:val="00394D45"/>
    <w:rsid w:val="003952EC"/>
    <w:rsid w:val="00395831"/>
    <w:rsid w:val="003964CE"/>
    <w:rsid w:val="00396514"/>
    <w:rsid w:val="00396553"/>
    <w:rsid w:val="0039674F"/>
    <w:rsid w:val="00396B0C"/>
    <w:rsid w:val="0039707F"/>
    <w:rsid w:val="00397A0D"/>
    <w:rsid w:val="00397F9B"/>
    <w:rsid w:val="003A003C"/>
    <w:rsid w:val="003A03F8"/>
    <w:rsid w:val="003A093C"/>
    <w:rsid w:val="003A1170"/>
    <w:rsid w:val="003A14CA"/>
    <w:rsid w:val="003A265E"/>
    <w:rsid w:val="003A3133"/>
    <w:rsid w:val="003A33BC"/>
    <w:rsid w:val="003A349E"/>
    <w:rsid w:val="003A3838"/>
    <w:rsid w:val="003A5408"/>
    <w:rsid w:val="003A5750"/>
    <w:rsid w:val="003A59D6"/>
    <w:rsid w:val="003A5B0E"/>
    <w:rsid w:val="003A5E79"/>
    <w:rsid w:val="003A6D8A"/>
    <w:rsid w:val="003A6FFB"/>
    <w:rsid w:val="003A7078"/>
    <w:rsid w:val="003A70ED"/>
    <w:rsid w:val="003A78AE"/>
    <w:rsid w:val="003A7F07"/>
    <w:rsid w:val="003A7F3D"/>
    <w:rsid w:val="003A7FED"/>
    <w:rsid w:val="003B07A9"/>
    <w:rsid w:val="003B088E"/>
    <w:rsid w:val="003B09C8"/>
    <w:rsid w:val="003B0A99"/>
    <w:rsid w:val="003B14A5"/>
    <w:rsid w:val="003B14A8"/>
    <w:rsid w:val="003B155B"/>
    <w:rsid w:val="003B2299"/>
    <w:rsid w:val="003B2BC9"/>
    <w:rsid w:val="003B2F16"/>
    <w:rsid w:val="003B305F"/>
    <w:rsid w:val="003B306F"/>
    <w:rsid w:val="003B339E"/>
    <w:rsid w:val="003B359E"/>
    <w:rsid w:val="003B3C2C"/>
    <w:rsid w:val="003B46CF"/>
    <w:rsid w:val="003B47F9"/>
    <w:rsid w:val="003B54BC"/>
    <w:rsid w:val="003B5BD3"/>
    <w:rsid w:val="003B5BEC"/>
    <w:rsid w:val="003B5E82"/>
    <w:rsid w:val="003B625B"/>
    <w:rsid w:val="003B6AC4"/>
    <w:rsid w:val="003B6BEA"/>
    <w:rsid w:val="003B6BEC"/>
    <w:rsid w:val="003B6C92"/>
    <w:rsid w:val="003B6D57"/>
    <w:rsid w:val="003B71FE"/>
    <w:rsid w:val="003B7503"/>
    <w:rsid w:val="003B7742"/>
    <w:rsid w:val="003B7AE6"/>
    <w:rsid w:val="003B7C3F"/>
    <w:rsid w:val="003C0748"/>
    <w:rsid w:val="003C0956"/>
    <w:rsid w:val="003C14FD"/>
    <w:rsid w:val="003C1626"/>
    <w:rsid w:val="003C166B"/>
    <w:rsid w:val="003C1AFA"/>
    <w:rsid w:val="003C3161"/>
    <w:rsid w:val="003C3324"/>
    <w:rsid w:val="003C3844"/>
    <w:rsid w:val="003C4BB8"/>
    <w:rsid w:val="003C4DE0"/>
    <w:rsid w:val="003C4E3B"/>
    <w:rsid w:val="003C5247"/>
    <w:rsid w:val="003C55E8"/>
    <w:rsid w:val="003C6BBB"/>
    <w:rsid w:val="003C77E4"/>
    <w:rsid w:val="003D02C7"/>
    <w:rsid w:val="003D0599"/>
    <w:rsid w:val="003D0A63"/>
    <w:rsid w:val="003D22D9"/>
    <w:rsid w:val="003D338C"/>
    <w:rsid w:val="003D3492"/>
    <w:rsid w:val="003D3896"/>
    <w:rsid w:val="003D4013"/>
    <w:rsid w:val="003D6396"/>
    <w:rsid w:val="003D6713"/>
    <w:rsid w:val="003D6FAB"/>
    <w:rsid w:val="003E0063"/>
    <w:rsid w:val="003E0595"/>
    <w:rsid w:val="003E0DF8"/>
    <w:rsid w:val="003E1058"/>
    <w:rsid w:val="003E1E22"/>
    <w:rsid w:val="003E2421"/>
    <w:rsid w:val="003E31B8"/>
    <w:rsid w:val="003E375D"/>
    <w:rsid w:val="003E3D7D"/>
    <w:rsid w:val="003E4071"/>
    <w:rsid w:val="003E4345"/>
    <w:rsid w:val="003E49B6"/>
    <w:rsid w:val="003E4B64"/>
    <w:rsid w:val="003E4CB3"/>
    <w:rsid w:val="003E69A1"/>
    <w:rsid w:val="003E6BD6"/>
    <w:rsid w:val="003E6CA0"/>
    <w:rsid w:val="003E74EB"/>
    <w:rsid w:val="003E7CA7"/>
    <w:rsid w:val="003F0C6A"/>
    <w:rsid w:val="003F114D"/>
    <w:rsid w:val="003F13D2"/>
    <w:rsid w:val="003F155B"/>
    <w:rsid w:val="003F19E8"/>
    <w:rsid w:val="003F1B67"/>
    <w:rsid w:val="003F205A"/>
    <w:rsid w:val="003F240F"/>
    <w:rsid w:val="003F344E"/>
    <w:rsid w:val="003F38D0"/>
    <w:rsid w:val="003F49AF"/>
    <w:rsid w:val="003F4DFC"/>
    <w:rsid w:val="003F5D90"/>
    <w:rsid w:val="003F60B0"/>
    <w:rsid w:val="003F68CE"/>
    <w:rsid w:val="003F6DD3"/>
    <w:rsid w:val="0040028D"/>
    <w:rsid w:val="00400E40"/>
    <w:rsid w:val="00401AAF"/>
    <w:rsid w:val="0040278A"/>
    <w:rsid w:val="0040289D"/>
    <w:rsid w:val="00402E20"/>
    <w:rsid w:val="00403553"/>
    <w:rsid w:val="004037B2"/>
    <w:rsid w:val="004037D2"/>
    <w:rsid w:val="00403A9A"/>
    <w:rsid w:val="00403D48"/>
    <w:rsid w:val="00404F5E"/>
    <w:rsid w:val="004057D5"/>
    <w:rsid w:val="00405AFC"/>
    <w:rsid w:val="00406AEA"/>
    <w:rsid w:val="00407149"/>
    <w:rsid w:val="00407378"/>
    <w:rsid w:val="004074DF"/>
    <w:rsid w:val="00407A8D"/>
    <w:rsid w:val="00407D51"/>
    <w:rsid w:val="00410FCE"/>
    <w:rsid w:val="00411620"/>
    <w:rsid w:val="004121B3"/>
    <w:rsid w:val="0041258A"/>
    <w:rsid w:val="00412716"/>
    <w:rsid w:val="0041290D"/>
    <w:rsid w:val="00412CC1"/>
    <w:rsid w:val="00413207"/>
    <w:rsid w:val="0041335C"/>
    <w:rsid w:val="004135CE"/>
    <w:rsid w:val="00413B09"/>
    <w:rsid w:val="0041403E"/>
    <w:rsid w:val="00414730"/>
    <w:rsid w:val="0041497A"/>
    <w:rsid w:val="004155F1"/>
    <w:rsid w:val="00415DD8"/>
    <w:rsid w:val="00416458"/>
    <w:rsid w:val="0041654B"/>
    <w:rsid w:val="00416579"/>
    <w:rsid w:val="00416A27"/>
    <w:rsid w:val="00416FDC"/>
    <w:rsid w:val="00417A9C"/>
    <w:rsid w:val="00417AD8"/>
    <w:rsid w:val="00420426"/>
    <w:rsid w:val="00421381"/>
    <w:rsid w:val="00421534"/>
    <w:rsid w:val="0042160C"/>
    <w:rsid w:val="00421B6F"/>
    <w:rsid w:val="00422368"/>
    <w:rsid w:val="00422FC3"/>
    <w:rsid w:val="00423196"/>
    <w:rsid w:val="0042351C"/>
    <w:rsid w:val="0042462F"/>
    <w:rsid w:val="00424EC4"/>
    <w:rsid w:val="00425238"/>
    <w:rsid w:val="00425380"/>
    <w:rsid w:val="004259AD"/>
    <w:rsid w:val="00425AC0"/>
    <w:rsid w:val="00425E34"/>
    <w:rsid w:val="004260CE"/>
    <w:rsid w:val="00426180"/>
    <w:rsid w:val="00427DF4"/>
    <w:rsid w:val="0043084F"/>
    <w:rsid w:val="00430C40"/>
    <w:rsid w:val="00431648"/>
    <w:rsid w:val="00431B40"/>
    <w:rsid w:val="0043275A"/>
    <w:rsid w:val="004330B4"/>
    <w:rsid w:val="00433E9F"/>
    <w:rsid w:val="00434ECF"/>
    <w:rsid w:val="00435DF8"/>
    <w:rsid w:val="0043620C"/>
    <w:rsid w:val="004365D3"/>
    <w:rsid w:val="00436FA4"/>
    <w:rsid w:val="0043789C"/>
    <w:rsid w:val="004378BA"/>
    <w:rsid w:val="00437DA4"/>
    <w:rsid w:val="004401DF"/>
    <w:rsid w:val="00440207"/>
    <w:rsid w:val="00440DEA"/>
    <w:rsid w:val="00441794"/>
    <w:rsid w:val="00441D77"/>
    <w:rsid w:val="00442054"/>
    <w:rsid w:val="00442642"/>
    <w:rsid w:val="004429FC"/>
    <w:rsid w:val="00443E07"/>
    <w:rsid w:val="00445019"/>
    <w:rsid w:val="00445BD0"/>
    <w:rsid w:val="00445DC7"/>
    <w:rsid w:val="00447482"/>
    <w:rsid w:val="004474AF"/>
    <w:rsid w:val="00447977"/>
    <w:rsid w:val="004479AF"/>
    <w:rsid w:val="0045086F"/>
    <w:rsid w:val="004509EB"/>
    <w:rsid w:val="00451411"/>
    <w:rsid w:val="00451BDF"/>
    <w:rsid w:val="00451E14"/>
    <w:rsid w:val="00451FEF"/>
    <w:rsid w:val="004524AC"/>
    <w:rsid w:val="00452671"/>
    <w:rsid w:val="00452769"/>
    <w:rsid w:val="00452D03"/>
    <w:rsid w:val="00453D26"/>
    <w:rsid w:val="00455567"/>
    <w:rsid w:val="004557D7"/>
    <w:rsid w:val="00455948"/>
    <w:rsid w:val="00455BCD"/>
    <w:rsid w:val="004560C6"/>
    <w:rsid w:val="00456257"/>
    <w:rsid w:val="00456888"/>
    <w:rsid w:val="004576DA"/>
    <w:rsid w:val="00457B2E"/>
    <w:rsid w:val="00457CA3"/>
    <w:rsid w:val="00460561"/>
    <w:rsid w:val="00460CB4"/>
    <w:rsid w:val="00460D97"/>
    <w:rsid w:val="004618EE"/>
    <w:rsid w:val="00462069"/>
    <w:rsid w:val="004624ED"/>
    <w:rsid w:val="00462D57"/>
    <w:rsid w:val="00463BB4"/>
    <w:rsid w:val="0046409C"/>
    <w:rsid w:val="0046426F"/>
    <w:rsid w:val="00464CCB"/>
    <w:rsid w:val="00464E5F"/>
    <w:rsid w:val="004653D7"/>
    <w:rsid w:val="0046540E"/>
    <w:rsid w:val="0046543C"/>
    <w:rsid w:val="00465B19"/>
    <w:rsid w:val="00465BF4"/>
    <w:rsid w:val="00465EB5"/>
    <w:rsid w:val="00466579"/>
    <w:rsid w:val="0046743A"/>
    <w:rsid w:val="00467CA8"/>
    <w:rsid w:val="004702A3"/>
    <w:rsid w:val="00470514"/>
    <w:rsid w:val="00472080"/>
    <w:rsid w:val="0047221B"/>
    <w:rsid w:val="004724B2"/>
    <w:rsid w:val="004725DB"/>
    <w:rsid w:val="00473120"/>
    <w:rsid w:val="00473448"/>
    <w:rsid w:val="0047378B"/>
    <w:rsid w:val="00473C50"/>
    <w:rsid w:val="004740E6"/>
    <w:rsid w:val="004743C9"/>
    <w:rsid w:val="0047471C"/>
    <w:rsid w:val="00474790"/>
    <w:rsid w:val="00475E62"/>
    <w:rsid w:val="00476076"/>
    <w:rsid w:val="004760E9"/>
    <w:rsid w:val="00476ECF"/>
    <w:rsid w:val="00477380"/>
    <w:rsid w:val="00477C3A"/>
    <w:rsid w:val="00481350"/>
    <w:rsid w:val="00481364"/>
    <w:rsid w:val="00481D7A"/>
    <w:rsid w:val="00481FD1"/>
    <w:rsid w:val="00482769"/>
    <w:rsid w:val="00482FA6"/>
    <w:rsid w:val="00483739"/>
    <w:rsid w:val="00484F9E"/>
    <w:rsid w:val="00485088"/>
    <w:rsid w:val="00485309"/>
    <w:rsid w:val="0048549B"/>
    <w:rsid w:val="0048578D"/>
    <w:rsid w:val="004859DF"/>
    <w:rsid w:val="004860D4"/>
    <w:rsid w:val="00486348"/>
    <w:rsid w:val="00486840"/>
    <w:rsid w:val="00486B46"/>
    <w:rsid w:val="00486D93"/>
    <w:rsid w:val="004871D4"/>
    <w:rsid w:val="004872F2"/>
    <w:rsid w:val="00487AAF"/>
    <w:rsid w:val="0049021C"/>
    <w:rsid w:val="0049038D"/>
    <w:rsid w:val="004904E0"/>
    <w:rsid w:val="00490640"/>
    <w:rsid w:val="004913ED"/>
    <w:rsid w:val="00491F68"/>
    <w:rsid w:val="00491FA2"/>
    <w:rsid w:val="00492283"/>
    <w:rsid w:val="004925E4"/>
    <w:rsid w:val="00492CD7"/>
    <w:rsid w:val="00492FCE"/>
    <w:rsid w:val="00493916"/>
    <w:rsid w:val="00493AFF"/>
    <w:rsid w:val="00494116"/>
    <w:rsid w:val="004942FF"/>
    <w:rsid w:val="00494E24"/>
    <w:rsid w:val="00495105"/>
    <w:rsid w:val="00496080"/>
    <w:rsid w:val="00496209"/>
    <w:rsid w:val="00496362"/>
    <w:rsid w:val="00496842"/>
    <w:rsid w:val="00496BCB"/>
    <w:rsid w:val="00496D8C"/>
    <w:rsid w:val="004977A6"/>
    <w:rsid w:val="004978F5"/>
    <w:rsid w:val="004A072A"/>
    <w:rsid w:val="004A10CB"/>
    <w:rsid w:val="004A131A"/>
    <w:rsid w:val="004A15CC"/>
    <w:rsid w:val="004A1CA7"/>
    <w:rsid w:val="004A1E12"/>
    <w:rsid w:val="004A24BE"/>
    <w:rsid w:val="004A2524"/>
    <w:rsid w:val="004A2790"/>
    <w:rsid w:val="004A29E5"/>
    <w:rsid w:val="004A2CE3"/>
    <w:rsid w:val="004A38B4"/>
    <w:rsid w:val="004A393E"/>
    <w:rsid w:val="004A39C5"/>
    <w:rsid w:val="004A3CE4"/>
    <w:rsid w:val="004A5565"/>
    <w:rsid w:val="004A5CF7"/>
    <w:rsid w:val="004A5D1A"/>
    <w:rsid w:val="004A60BE"/>
    <w:rsid w:val="004A6B3E"/>
    <w:rsid w:val="004A6BBA"/>
    <w:rsid w:val="004A6CAC"/>
    <w:rsid w:val="004A70D4"/>
    <w:rsid w:val="004A7B97"/>
    <w:rsid w:val="004B09C4"/>
    <w:rsid w:val="004B1FF4"/>
    <w:rsid w:val="004B20CC"/>
    <w:rsid w:val="004B4A22"/>
    <w:rsid w:val="004B4D2B"/>
    <w:rsid w:val="004B4E12"/>
    <w:rsid w:val="004B5488"/>
    <w:rsid w:val="004B5683"/>
    <w:rsid w:val="004B56AA"/>
    <w:rsid w:val="004B6AB4"/>
    <w:rsid w:val="004B6AD7"/>
    <w:rsid w:val="004B6CBE"/>
    <w:rsid w:val="004B72B3"/>
    <w:rsid w:val="004B782D"/>
    <w:rsid w:val="004B7DE2"/>
    <w:rsid w:val="004C00E9"/>
    <w:rsid w:val="004C012B"/>
    <w:rsid w:val="004C1426"/>
    <w:rsid w:val="004C22A8"/>
    <w:rsid w:val="004C22CC"/>
    <w:rsid w:val="004C2769"/>
    <w:rsid w:val="004C279A"/>
    <w:rsid w:val="004C2D02"/>
    <w:rsid w:val="004C2F48"/>
    <w:rsid w:val="004C3316"/>
    <w:rsid w:val="004C44BC"/>
    <w:rsid w:val="004C4DB0"/>
    <w:rsid w:val="004C548F"/>
    <w:rsid w:val="004C5610"/>
    <w:rsid w:val="004C5B1C"/>
    <w:rsid w:val="004C5CBE"/>
    <w:rsid w:val="004C66B7"/>
    <w:rsid w:val="004C6BEA"/>
    <w:rsid w:val="004C7318"/>
    <w:rsid w:val="004C736C"/>
    <w:rsid w:val="004C7B32"/>
    <w:rsid w:val="004D029E"/>
    <w:rsid w:val="004D090D"/>
    <w:rsid w:val="004D28AC"/>
    <w:rsid w:val="004D2FDF"/>
    <w:rsid w:val="004D3288"/>
    <w:rsid w:val="004D32DA"/>
    <w:rsid w:val="004D34B1"/>
    <w:rsid w:val="004D36A1"/>
    <w:rsid w:val="004D3B3E"/>
    <w:rsid w:val="004D4097"/>
    <w:rsid w:val="004D489E"/>
    <w:rsid w:val="004D4BFC"/>
    <w:rsid w:val="004D4FC8"/>
    <w:rsid w:val="004D51A2"/>
    <w:rsid w:val="004D531C"/>
    <w:rsid w:val="004D5F47"/>
    <w:rsid w:val="004D630A"/>
    <w:rsid w:val="004D76AF"/>
    <w:rsid w:val="004D793C"/>
    <w:rsid w:val="004D7B7E"/>
    <w:rsid w:val="004E0C3A"/>
    <w:rsid w:val="004E0E0B"/>
    <w:rsid w:val="004E0FAF"/>
    <w:rsid w:val="004E13FE"/>
    <w:rsid w:val="004E25F8"/>
    <w:rsid w:val="004E2611"/>
    <w:rsid w:val="004E2AFB"/>
    <w:rsid w:val="004E2CEF"/>
    <w:rsid w:val="004E3AD6"/>
    <w:rsid w:val="004E3EC6"/>
    <w:rsid w:val="004E40B7"/>
    <w:rsid w:val="004E476E"/>
    <w:rsid w:val="004E4F63"/>
    <w:rsid w:val="004E528F"/>
    <w:rsid w:val="004E55C1"/>
    <w:rsid w:val="004E5F62"/>
    <w:rsid w:val="004E6AC9"/>
    <w:rsid w:val="004E7036"/>
    <w:rsid w:val="004E78CA"/>
    <w:rsid w:val="004E7994"/>
    <w:rsid w:val="004E7E67"/>
    <w:rsid w:val="004F0BA5"/>
    <w:rsid w:val="004F1109"/>
    <w:rsid w:val="004F1FA4"/>
    <w:rsid w:val="004F2423"/>
    <w:rsid w:val="004F2955"/>
    <w:rsid w:val="004F2A4D"/>
    <w:rsid w:val="004F32DA"/>
    <w:rsid w:val="004F3773"/>
    <w:rsid w:val="004F37A6"/>
    <w:rsid w:val="004F3AB1"/>
    <w:rsid w:val="004F4304"/>
    <w:rsid w:val="004F4DA9"/>
    <w:rsid w:val="004F5C73"/>
    <w:rsid w:val="004F76E1"/>
    <w:rsid w:val="004F77E3"/>
    <w:rsid w:val="004F7966"/>
    <w:rsid w:val="004F79D0"/>
    <w:rsid w:val="005000BC"/>
    <w:rsid w:val="00500408"/>
    <w:rsid w:val="00500931"/>
    <w:rsid w:val="005009C9"/>
    <w:rsid w:val="005009D2"/>
    <w:rsid w:val="00500B2D"/>
    <w:rsid w:val="00500E60"/>
    <w:rsid w:val="00501176"/>
    <w:rsid w:val="0050156C"/>
    <w:rsid w:val="00502E22"/>
    <w:rsid w:val="00502E36"/>
    <w:rsid w:val="0050360A"/>
    <w:rsid w:val="00503FD7"/>
    <w:rsid w:val="005042E0"/>
    <w:rsid w:val="00505CD7"/>
    <w:rsid w:val="00505E98"/>
    <w:rsid w:val="00506648"/>
    <w:rsid w:val="00506CF1"/>
    <w:rsid w:val="00506EE7"/>
    <w:rsid w:val="00507660"/>
    <w:rsid w:val="005076DD"/>
    <w:rsid w:val="00507F8D"/>
    <w:rsid w:val="0051050D"/>
    <w:rsid w:val="0051240F"/>
    <w:rsid w:val="005124BB"/>
    <w:rsid w:val="00512D00"/>
    <w:rsid w:val="0051345B"/>
    <w:rsid w:val="00513568"/>
    <w:rsid w:val="005139C3"/>
    <w:rsid w:val="00513ED3"/>
    <w:rsid w:val="00514026"/>
    <w:rsid w:val="00516272"/>
    <w:rsid w:val="0051666B"/>
    <w:rsid w:val="00517B2B"/>
    <w:rsid w:val="00517D9D"/>
    <w:rsid w:val="005205DA"/>
    <w:rsid w:val="00520B46"/>
    <w:rsid w:val="00520D74"/>
    <w:rsid w:val="0052166A"/>
    <w:rsid w:val="0052209C"/>
    <w:rsid w:val="00523535"/>
    <w:rsid w:val="00523603"/>
    <w:rsid w:val="00523659"/>
    <w:rsid w:val="0052374F"/>
    <w:rsid w:val="00523B5A"/>
    <w:rsid w:val="0052493A"/>
    <w:rsid w:val="00525654"/>
    <w:rsid w:val="0052591B"/>
    <w:rsid w:val="00525958"/>
    <w:rsid w:val="00525F83"/>
    <w:rsid w:val="00526219"/>
    <w:rsid w:val="005262C0"/>
    <w:rsid w:val="00526466"/>
    <w:rsid w:val="005272D9"/>
    <w:rsid w:val="00527A20"/>
    <w:rsid w:val="00530072"/>
    <w:rsid w:val="00532AC2"/>
    <w:rsid w:val="005337E8"/>
    <w:rsid w:val="00533C81"/>
    <w:rsid w:val="005340C3"/>
    <w:rsid w:val="00534D8E"/>
    <w:rsid w:val="005351B7"/>
    <w:rsid w:val="005356F9"/>
    <w:rsid w:val="00535AB7"/>
    <w:rsid w:val="00535D7D"/>
    <w:rsid w:val="00540DDE"/>
    <w:rsid w:val="005410DE"/>
    <w:rsid w:val="0054226C"/>
    <w:rsid w:val="0054238C"/>
    <w:rsid w:val="0054293B"/>
    <w:rsid w:val="00542BB9"/>
    <w:rsid w:val="00542F65"/>
    <w:rsid w:val="00543109"/>
    <w:rsid w:val="00543863"/>
    <w:rsid w:val="00543C40"/>
    <w:rsid w:val="00543D25"/>
    <w:rsid w:val="0054417E"/>
    <w:rsid w:val="005441F0"/>
    <w:rsid w:val="005444DC"/>
    <w:rsid w:val="00544632"/>
    <w:rsid w:val="00544C56"/>
    <w:rsid w:val="00544FE6"/>
    <w:rsid w:val="00545F44"/>
    <w:rsid w:val="00547043"/>
    <w:rsid w:val="00547A7F"/>
    <w:rsid w:val="0055069E"/>
    <w:rsid w:val="00550B22"/>
    <w:rsid w:val="00550D61"/>
    <w:rsid w:val="00550FB8"/>
    <w:rsid w:val="005516E3"/>
    <w:rsid w:val="00551DBA"/>
    <w:rsid w:val="0055214D"/>
    <w:rsid w:val="00552CF4"/>
    <w:rsid w:val="00552DB5"/>
    <w:rsid w:val="00553824"/>
    <w:rsid w:val="0055389B"/>
    <w:rsid w:val="00553EF5"/>
    <w:rsid w:val="005546AD"/>
    <w:rsid w:val="00554BEC"/>
    <w:rsid w:val="00554D4D"/>
    <w:rsid w:val="0055654F"/>
    <w:rsid w:val="005566CB"/>
    <w:rsid w:val="00556CFB"/>
    <w:rsid w:val="0056094A"/>
    <w:rsid w:val="00560EF8"/>
    <w:rsid w:val="005649A7"/>
    <w:rsid w:val="005652D1"/>
    <w:rsid w:val="0056537B"/>
    <w:rsid w:val="0056572C"/>
    <w:rsid w:val="00565A56"/>
    <w:rsid w:val="00565C15"/>
    <w:rsid w:val="00566584"/>
    <w:rsid w:val="00567913"/>
    <w:rsid w:val="00567BC7"/>
    <w:rsid w:val="00570007"/>
    <w:rsid w:val="0057007A"/>
    <w:rsid w:val="005705F7"/>
    <w:rsid w:val="00570A45"/>
    <w:rsid w:val="00571881"/>
    <w:rsid w:val="00571CCB"/>
    <w:rsid w:val="00571FB5"/>
    <w:rsid w:val="00572097"/>
    <w:rsid w:val="00572697"/>
    <w:rsid w:val="00572798"/>
    <w:rsid w:val="00573AC1"/>
    <w:rsid w:val="00573B1C"/>
    <w:rsid w:val="00573D85"/>
    <w:rsid w:val="00573FA5"/>
    <w:rsid w:val="00573FEF"/>
    <w:rsid w:val="00574713"/>
    <w:rsid w:val="005747AA"/>
    <w:rsid w:val="00574B9A"/>
    <w:rsid w:val="00574E2D"/>
    <w:rsid w:val="00574F13"/>
    <w:rsid w:val="00574F45"/>
    <w:rsid w:val="005750AA"/>
    <w:rsid w:val="0057510C"/>
    <w:rsid w:val="00575618"/>
    <w:rsid w:val="00575B3E"/>
    <w:rsid w:val="00575FE3"/>
    <w:rsid w:val="0057633F"/>
    <w:rsid w:val="00576FC1"/>
    <w:rsid w:val="00577340"/>
    <w:rsid w:val="0057794A"/>
    <w:rsid w:val="00577B09"/>
    <w:rsid w:val="00580858"/>
    <w:rsid w:val="00580910"/>
    <w:rsid w:val="00580F09"/>
    <w:rsid w:val="005813C1"/>
    <w:rsid w:val="00581570"/>
    <w:rsid w:val="005825E8"/>
    <w:rsid w:val="00582BDD"/>
    <w:rsid w:val="00582EB5"/>
    <w:rsid w:val="0058352E"/>
    <w:rsid w:val="005836DF"/>
    <w:rsid w:val="00583704"/>
    <w:rsid w:val="0058388B"/>
    <w:rsid w:val="00583C0C"/>
    <w:rsid w:val="00584565"/>
    <w:rsid w:val="00584690"/>
    <w:rsid w:val="00585252"/>
    <w:rsid w:val="00585698"/>
    <w:rsid w:val="00585AB5"/>
    <w:rsid w:val="00585E2A"/>
    <w:rsid w:val="00586A9B"/>
    <w:rsid w:val="00586C80"/>
    <w:rsid w:val="00586D1A"/>
    <w:rsid w:val="005873F4"/>
    <w:rsid w:val="00587AA0"/>
    <w:rsid w:val="0059008E"/>
    <w:rsid w:val="0059062B"/>
    <w:rsid w:val="00590835"/>
    <w:rsid w:val="00590A46"/>
    <w:rsid w:val="00590AF1"/>
    <w:rsid w:val="00590DDF"/>
    <w:rsid w:val="00590FBC"/>
    <w:rsid w:val="00591008"/>
    <w:rsid w:val="005918C1"/>
    <w:rsid w:val="00591B26"/>
    <w:rsid w:val="00592823"/>
    <w:rsid w:val="00594188"/>
    <w:rsid w:val="0059422F"/>
    <w:rsid w:val="0059487A"/>
    <w:rsid w:val="00595371"/>
    <w:rsid w:val="005957E0"/>
    <w:rsid w:val="0059588D"/>
    <w:rsid w:val="00595DCD"/>
    <w:rsid w:val="0059657B"/>
    <w:rsid w:val="0059743A"/>
    <w:rsid w:val="005975C0"/>
    <w:rsid w:val="0059783C"/>
    <w:rsid w:val="00597D2A"/>
    <w:rsid w:val="005A10BB"/>
    <w:rsid w:val="005A1438"/>
    <w:rsid w:val="005A154D"/>
    <w:rsid w:val="005A2677"/>
    <w:rsid w:val="005A26A2"/>
    <w:rsid w:val="005A26E0"/>
    <w:rsid w:val="005A3A3B"/>
    <w:rsid w:val="005A3E2B"/>
    <w:rsid w:val="005A3EC5"/>
    <w:rsid w:val="005A4254"/>
    <w:rsid w:val="005A5194"/>
    <w:rsid w:val="005A5975"/>
    <w:rsid w:val="005A59F9"/>
    <w:rsid w:val="005A6449"/>
    <w:rsid w:val="005A6C2D"/>
    <w:rsid w:val="005A754E"/>
    <w:rsid w:val="005A77C9"/>
    <w:rsid w:val="005A7A4E"/>
    <w:rsid w:val="005A7E7B"/>
    <w:rsid w:val="005B1C7F"/>
    <w:rsid w:val="005B1F56"/>
    <w:rsid w:val="005B385F"/>
    <w:rsid w:val="005B3AEF"/>
    <w:rsid w:val="005B42D2"/>
    <w:rsid w:val="005B479B"/>
    <w:rsid w:val="005B4DE8"/>
    <w:rsid w:val="005B5048"/>
    <w:rsid w:val="005B5069"/>
    <w:rsid w:val="005B531E"/>
    <w:rsid w:val="005B58AF"/>
    <w:rsid w:val="005B595E"/>
    <w:rsid w:val="005B656F"/>
    <w:rsid w:val="005B6992"/>
    <w:rsid w:val="005B6F17"/>
    <w:rsid w:val="005B756A"/>
    <w:rsid w:val="005C06D4"/>
    <w:rsid w:val="005C0B57"/>
    <w:rsid w:val="005C138D"/>
    <w:rsid w:val="005C19C3"/>
    <w:rsid w:val="005C222F"/>
    <w:rsid w:val="005C2510"/>
    <w:rsid w:val="005C27A2"/>
    <w:rsid w:val="005C2C3E"/>
    <w:rsid w:val="005C33C3"/>
    <w:rsid w:val="005C3F7C"/>
    <w:rsid w:val="005C4429"/>
    <w:rsid w:val="005C454A"/>
    <w:rsid w:val="005C4C2F"/>
    <w:rsid w:val="005C4FBF"/>
    <w:rsid w:val="005C522D"/>
    <w:rsid w:val="005C53D1"/>
    <w:rsid w:val="005C55EB"/>
    <w:rsid w:val="005C5BBA"/>
    <w:rsid w:val="005C6774"/>
    <w:rsid w:val="005C6F41"/>
    <w:rsid w:val="005C78BD"/>
    <w:rsid w:val="005C7C6C"/>
    <w:rsid w:val="005C7DE8"/>
    <w:rsid w:val="005D05B9"/>
    <w:rsid w:val="005D1490"/>
    <w:rsid w:val="005D15D5"/>
    <w:rsid w:val="005D1832"/>
    <w:rsid w:val="005D1BDB"/>
    <w:rsid w:val="005D26E8"/>
    <w:rsid w:val="005D2AC7"/>
    <w:rsid w:val="005D2F4B"/>
    <w:rsid w:val="005D305A"/>
    <w:rsid w:val="005D31A4"/>
    <w:rsid w:val="005D34A0"/>
    <w:rsid w:val="005D352E"/>
    <w:rsid w:val="005D3D7C"/>
    <w:rsid w:val="005D3FBF"/>
    <w:rsid w:val="005D46F3"/>
    <w:rsid w:val="005D5072"/>
    <w:rsid w:val="005D5262"/>
    <w:rsid w:val="005D65A5"/>
    <w:rsid w:val="005D7819"/>
    <w:rsid w:val="005D794B"/>
    <w:rsid w:val="005D7C91"/>
    <w:rsid w:val="005D7EAF"/>
    <w:rsid w:val="005D7F00"/>
    <w:rsid w:val="005E000D"/>
    <w:rsid w:val="005E0F06"/>
    <w:rsid w:val="005E1557"/>
    <w:rsid w:val="005E15E8"/>
    <w:rsid w:val="005E1620"/>
    <w:rsid w:val="005E19B2"/>
    <w:rsid w:val="005E224B"/>
    <w:rsid w:val="005E2829"/>
    <w:rsid w:val="005E29E1"/>
    <w:rsid w:val="005E301F"/>
    <w:rsid w:val="005E328F"/>
    <w:rsid w:val="005E35BB"/>
    <w:rsid w:val="005E46C9"/>
    <w:rsid w:val="005E4FE4"/>
    <w:rsid w:val="005E5341"/>
    <w:rsid w:val="005E599D"/>
    <w:rsid w:val="005E5DF7"/>
    <w:rsid w:val="005E5F94"/>
    <w:rsid w:val="005E6678"/>
    <w:rsid w:val="005E6A12"/>
    <w:rsid w:val="005E72E0"/>
    <w:rsid w:val="005E7676"/>
    <w:rsid w:val="005E78D3"/>
    <w:rsid w:val="005E79E5"/>
    <w:rsid w:val="005F251F"/>
    <w:rsid w:val="005F28EB"/>
    <w:rsid w:val="005F30D4"/>
    <w:rsid w:val="005F3690"/>
    <w:rsid w:val="005F4171"/>
    <w:rsid w:val="005F43D7"/>
    <w:rsid w:val="005F4A09"/>
    <w:rsid w:val="005F522F"/>
    <w:rsid w:val="005F58E8"/>
    <w:rsid w:val="005F6B0B"/>
    <w:rsid w:val="005F710C"/>
    <w:rsid w:val="005F7E29"/>
    <w:rsid w:val="00600495"/>
    <w:rsid w:val="0060102F"/>
    <w:rsid w:val="00601099"/>
    <w:rsid w:val="00602988"/>
    <w:rsid w:val="00602996"/>
    <w:rsid w:val="006029C9"/>
    <w:rsid w:val="0060305E"/>
    <w:rsid w:val="0060354E"/>
    <w:rsid w:val="00604504"/>
    <w:rsid w:val="006046E9"/>
    <w:rsid w:val="00604E4A"/>
    <w:rsid w:val="00604F0A"/>
    <w:rsid w:val="0060501F"/>
    <w:rsid w:val="006051AA"/>
    <w:rsid w:val="0060577A"/>
    <w:rsid w:val="00605785"/>
    <w:rsid w:val="00605AC1"/>
    <w:rsid w:val="00605C28"/>
    <w:rsid w:val="0060615E"/>
    <w:rsid w:val="006062A6"/>
    <w:rsid w:val="00606725"/>
    <w:rsid w:val="0060695C"/>
    <w:rsid w:val="00606EB0"/>
    <w:rsid w:val="00607098"/>
    <w:rsid w:val="00607C74"/>
    <w:rsid w:val="00607E18"/>
    <w:rsid w:val="00607F7F"/>
    <w:rsid w:val="006103B7"/>
    <w:rsid w:val="00610643"/>
    <w:rsid w:val="00610802"/>
    <w:rsid w:val="00610C41"/>
    <w:rsid w:val="0061266A"/>
    <w:rsid w:val="00612F44"/>
    <w:rsid w:val="00613697"/>
    <w:rsid w:val="00613CAE"/>
    <w:rsid w:val="00615194"/>
    <w:rsid w:val="006155E6"/>
    <w:rsid w:val="006160B4"/>
    <w:rsid w:val="006164C3"/>
    <w:rsid w:val="00617214"/>
    <w:rsid w:val="0061766D"/>
    <w:rsid w:val="00617C65"/>
    <w:rsid w:val="00620071"/>
    <w:rsid w:val="00620166"/>
    <w:rsid w:val="0062028F"/>
    <w:rsid w:val="0062046A"/>
    <w:rsid w:val="00620CDD"/>
    <w:rsid w:val="00621256"/>
    <w:rsid w:val="0062164C"/>
    <w:rsid w:val="00621CA2"/>
    <w:rsid w:val="006221CE"/>
    <w:rsid w:val="00622726"/>
    <w:rsid w:val="00622EAF"/>
    <w:rsid w:val="00623450"/>
    <w:rsid w:val="00624B96"/>
    <w:rsid w:val="00624F98"/>
    <w:rsid w:val="00625412"/>
    <w:rsid w:val="0062549B"/>
    <w:rsid w:val="00625853"/>
    <w:rsid w:val="00625E73"/>
    <w:rsid w:val="00626A1B"/>
    <w:rsid w:val="00627A9D"/>
    <w:rsid w:val="006302B8"/>
    <w:rsid w:val="00630EC8"/>
    <w:rsid w:val="00631A31"/>
    <w:rsid w:val="00631BB9"/>
    <w:rsid w:val="00632038"/>
    <w:rsid w:val="00632082"/>
    <w:rsid w:val="006320A9"/>
    <w:rsid w:val="00632280"/>
    <w:rsid w:val="00632451"/>
    <w:rsid w:val="00632EE1"/>
    <w:rsid w:val="0063341A"/>
    <w:rsid w:val="006341B3"/>
    <w:rsid w:val="00634F93"/>
    <w:rsid w:val="006352A8"/>
    <w:rsid w:val="00636D5A"/>
    <w:rsid w:val="006376CD"/>
    <w:rsid w:val="006377C3"/>
    <w:rsid w:val="006403C9"/>
    <w:rsid w:val="006406EF"/>
    <w:rsid w:val="006410B2"/>
    <w:rsid w:val="00641344"/>
    <w:rsid w:val="00641356"/>
    <w:rsid w:val="0064169A"/>
    <w:rsid w:val="00641A04"/>
    <w:rsid w:val="00641F1C"/>
    <w:rsid w:val="006427B1"/>
    <w:rsid w:val="00642DA8"/>
    <w:rsid w:val="00643A90"/>
    <w:rsid w:val="006440F0"/>
    <w:rsid w:val="006446A5"/>
    <w:rsid w:val="00644FB4"/>
    <w:rsid w:val="00644FD6"/>
    <w:rsid w:val="00645065"/>
    <w:rsid w:val="006459BA"/>
    <w:rsid w:val="00645BA9"/>
    <w:rsid w:val="0064623E"/>
    <w:rsid w:val="0064794A"/>
    <w:rsid w:val="0065103D"/>
    <w:rsid w:val="0065118F"/>
    <w:rsid w:val="0065131A"/>
    <w:rsid w:val="00651F23"/>
    <w:rsid w:val="00652352"/>
    <w:rsid w:val="00653137"/>
    <w:rsid w:val="00653840"/>
    <w:rsid w:val="0065599B"/>
    <w:rsid w:val="00655E8B"/>
    <w:rsid w:val="00655F85"/>
    <w:rsid w:val="006565E9"/>
    <w:rsid w:val="00656A04"/>
    <w:rsid w:val="00656C6F"/>
    <w:rsid w:val="00656D9A"/>
    <w:rsid w:val="00657454"/>
    <w:rsid w:val="00657805"/>
    <w:rsid w:val="00657967"/>
    <w:rsid w:val="0066047C"/>
    <w:rsid w:val="0066087E"/>
    <w:rsid w:val="00660C93"/>
    <w:rsid w:val="00661127"/>
    <w:rsid w:val="006612D3"/>
    <w:rsid w:val="00661331"/>
    <w:rsid w:val="006615C2"/>
    <w:rsid w:val="0066160D"/>
    <w:rsid w:val="00661B42"/>
    <w:rsid w:val="00661E4F"/>
    <w:rsid w:val="00661EEE"/>
    <w:rsid w:val="00662025"/>
    <w:rsid w:val="00662344"/>
    <w:rsid w:val="00662DAA"/>
    <w:rsid w:val="00663076"/>
    <w:rsid w:val="006634CE"/>
    <w:rsid w:val="00664696"/>
    <w:rsid w:val="00664EE8"/>
    <w:rsid w:val="0066500D"/>
    <w:rsid w:val="0066553D"/>
    <w:rsid w:val="006657D0"/>
    <w:rsid w:val="00665935"/>
    <w:rsid w:val="00665B0A"/>
    <w:rsid w:val="00665D74"/>
    <w:rsid w:val="00666092"/>
    <w:rsid w:val="00666561"/>
    <w:rsid w:val="0066687E"/>
    <w:rsid w:val="006668B5"/>
    <w:rsid w:val="006668FC"/>
    <w:rsid w:val="00666965"/>
    <w:rsid w:val="00666B3B"/>
    <w:rsid w:val="0066728C"/>
    <w:rsid w:val="0067026C"/>
    <w:rsid w:val="006702B6"/>
    <w:rsid w:val="00670612"/>
    <w:rsid w:val="006708A8"/>
    <w:rsid w:val="00670907"/>
    <w:rsid w:val="00670F20"/>
    <w:rsid w:val="00671160"/>
    <w:rsid w:val="0067133D"/>
    <w:rsid w:val="00671511"/>
    <w:rsid w:val="0067160D"/>
    <w:rsid w:val="00671E25"/>
    <w:rsid w:val="00671EB4"/>
    <w:rsid w:val="00672AF2"/>
    <w:rsid w:val="00672D37"/>
    <w:rsid w:val="00672F4A"/>
    <w:rsid w:val="006731EE"/>
    <w:rsid w:val="00673CF4"/>
    <w:rsid w:val="0067415E"/>
    <w:rsid w:val="006748AD"/>
    <w:rsid w:val="006752CB"/>
    <w:rsid w:val="006756DC"/>
    <w:rsid w:val="006763C3"/>
    <w:rsid w:val="006765C3"/>
    <w:rsid w:val="00676747"/>
    <w:rsid w:val="006769DD"/>
    <w:rsid w:val="00677BA2"/>
    <w:rsid w:val="0068018B"/>
    <w:rsid w:val="006808E1"/>
    <w:rsid w:val="006829C1"/>
    <w:rsid w:val="00682B62"/>
    <w:rsid w:val="00682DE1"/>
    <w:rsid w:val="00683AC1"/>
    <w:rsid w:val="00683F62"/>
    <w:rsid w:val="00684D2E"/>
    <w:rsid w:val="006850FE"/>
    <w:rsid w:val="00685A1B"/>
    <w:rsid w:val="00686B6B"/>
    <w:rsid w:val="00686D64"/>
    <w:rsid w:val="00687914"/>
    <w:rsid w:val="00690ABE"/>
    <w:rsid w:val="00690BC3"/>
    <w:rsid w:val="00690D20"/>
    <w:rsid w:val="00690E41"/>
    <w:rsid w:val="00690F96"/>
    <w:rsid w:val="00691CF9"/>
    <w:rsid w:val="00691DF0"/>
    <w:rsid w:val="00692044"/>
    <w:rsid w:val="006920B7"/>
    <w:rsid w:val="00692F4F"/>
    <w:rsid w:val="0069315C"/>
    <w:rsid w:val="00693358"/>
    <w:rsid w:val="00693789"/>
    <w:rsid w:val="00693FEA"/>
    <w:rsid w:val="00694055"/>
    <w:rsid w:val="00694598"/>
    <w:rsid w:val="00694807"/>
    <w:rsid w:val="00694A06"/>
    <w:rsid w:val="00694AF4"/>
    <w:rsid w:val="00694CD3"/>
    <w:rsid w:val="00694CF0"/>
    <w:rsid w:val="006951D3"/>
    <w:rsid w:val="0069552F"/>
    <w:rsid w:val="00695809"/>
    <w:rsid w:val="00695925"/>
    <w:rsid w:val="00695E57"/>
    <w:rsid w:val="00696647"/>
    <w:rsid w:val="00696C8B"/>
    <w:rsid w:val="00696F41"/>
    <w:rsid w:val="00697062"/>
    <w:rsid w:val="00697976"/>
    <w:rsid w:val="006A062B"/>
    <w:rsid w:val="006A1C5C"/>
    <w:rsid w:val="006A1E92"/>
    <w:rsid w:val="006A271E"/>
    <w:rsid w:val="006A3FC0"/>
    <w:rsid w:val="006A4193"/>
    <w:rsid w:val="006A438E"/>
    <w:rsid w:val="006A5226"/>
    <w:rsid w:val="006A5A2B"/>
    <w:rsid w:val="006A5FA1"/>
    <w:rsid w:val="006A633D"/>
    <w:rsid w:val="006A6CAC"/>
    <w:rsid w:val="006A72C9"/>
    <w:rsid w:val="006A7630"/>
    <w:rsid w:val="006B0875"/>
    <w:rsid w:val="006B0A2B"/>
    <w:rsid w:val="006B0BCF"/>
    <w:rsid w:val="006B1B05"/>
    <w:rsid w:val="006B1BEA"/>
    <w:rsid w:val="006B2E27"/>
    <w:rsid w:val="006B3012"/>
    <w:rsid w:val="006B3D47"/>
    <w:rsid w:val="006B45D5"/>
    <w:rsid w:val="006B4653"/>
    <w:rsid w:val="006B4BD0"/>
    <w:rsid w:val="006B5C0D"/>
    <w:rsid w:val="006B66D8"/>
    <w:rsid w:val="006B7237"/>
    <w:rsid w:val="006B7BA7"/>
    <w:rsid w:val="006C024E"/>
    <w:rsid w:val="006C18DE"/>
    <w:rsid w:val="006C1C4D"/>
    <w:rsid w:val="006C1F77"/>
    <w:rsid w:val="006C2251"/>
    <w:rsid w:val="006C25B2"/>
    <w:rsid w:val="006C2DF2"/>
    <w:rsid w:val="006C2E3A"/>
    <w:rsid w:val="006C324A"/>
    <w:rsid w:val="006C3642"/>
    <w:rsid w:val="006C41E8"/>
    <w:rsid w:val="006C4956"/>
    <w:rsid w:val="006C5201"/>
    <w:rsid w:val="006C52D6"/>
    <w:rsid w:val="006C54F5"/>
    <w:rsid w:val="006C6195"/>
    <w:rsid w:val="006C62EA"/>
    <w:rsid w:val="006D03CB"/>
    <w:rsid w:val="006D05F4"/>
    <w:rsid w:val="006D1494"/>
    <w:rsid w:val="006D1553"/>
    <w:rsid w:val="006D1ECC"/>
    <w:rsid w:val="006D234E"/>
    <w:rsid w:val="006D2FF9"/>
    <w:rsid w:val="006D4486"/>
    <w:rsid w:val="006D45C2"/>
    <w:rsid w:val="006D4977"/>
    <w:rsid w:val="006D5046"/>
    <w:rsid w:val="006D57A5"/>
    <w:rsid w:val="006D5931"/>
    <w:rsid w:val="006D634F"/>
    <w:rsid w:val="006D718F"/>
    <w:rsid w:val="006E01C9"/>
    <w:rsid w:val="006E05BE"/>
    <w:rsid w:val="006E09B1"/>
    <w:rsid w:val="006E0FB2"/>
    <w:rsid w:val="006E3080"/>
    <w:rsid w:val="006E356E"/>
    <w:rsid w:val="006E3910"/>
    <w:rsid w:val="006E3A9E"/>
    <w:rsid w:val="006E3CE8"/>
    <w:rsid w:val="006E47B2"/>
    <w:rsid w:val="006E4B63"/>
    <w:rsid w:val="006E4F5E"/>
    <w:rsid w:val="006E5203"/>
    <w:rsid w:val="006E56F9"/>
    <w:rsid w:val="006E5E53"/>
    <w:rsid w:val="006E6B23"/>
    <w:rsid w:val="006E74DA"/>
    <w:rsid w:val="006E7FF0"/>
    <w:rsid w:val="006F0776"/>
    <w:rsid w:val="006F0D7C"/>
    <w:rsid w:val="006F0E40"/>
    <w:rsid w:val="006F148F"/>
    <w:rsid w:val="006F150F"/>
    <w:rsid w:val="006F156B"/>
    <w:rsid w:val="006F18A4"/>
    <w:rsid w:val="006F1B2B"/>
    <w:rsid w:val="006F1DDC"/>
    <w:rsid w:val="006F1E40"/>
    <w:rsid w:val="006F209D"/>
    <w:rsid w:val="006F2DAC"/>
    <w:rsid w:val="006F2FE6"/>
    <w:rsid w:val="006F308D"/>
    <w:rsid w:val="006F321F"/>
    <w:rsid w:val="006F34C2"/>
    <w:rsid w:val="006F39F0"/>
    <w:rsid w:val="006F3D89"/>
    <w:rsid w:val="006F3DF2"/>
    <w:rsid w:val="006F4BBB"/>
    <w:rsid w:val="006F4CC8"/>
    <w:rsid w:val="006F4E5D"/>
    <w:rsid w:val="006F52FB"/>
    <w:rsid w:val="006F5870"/>
    <w:rsid w:val="006F5D6C"/>
    <w:rsid w:val="006F68ED"/>
    <w:rsid w:val="006F74B3"/>
    <w:rsid w:val="006F77E6"/>
    <w:rsid w:val="007000FF"/>
    <w:rsid w:val="0070035E"/>
    <w:rsid w:val="00701BF8"/>
    <w:rsid w:val="00702973"/>
    <w:rsid w:val="00703220"/>
    <w:rsid w:val="00703346"/>
    <w:rsid w:val="00703F8C"/>
    <w:rsid w:val="00704173"/>
    <w:rsid w:val="007050DA"/>
    <w:rsid w:val="007053C2"/>
    <w:rsid w:val="0070596A"/>
    <w:rsid w:val="00705A0A"/>
    <w:rsid w:val="00705BA0"/>
    <w:rsid w:val="00705F6E"/>
    <w:rsid w:val="00706E6D"/>
    <w:rsid w:val="007071D7"/>
    <w:rsid w:val="0070785A"/>
    <w:rsid w:val="007078E1"/>
    <w:rsid w:val="0071024A"/>
    <w:rsid w:val="007103D7"/>
    <w:rsid w:val="00710B13"/>
    <w:rsid w:val="00710DCC"/>
    <w:rsid w:val="00711645"/>
    <w:rsid w:val="007116D1"/>
    <w:rsid w:val="00711853"/>
    <w:rsid w:val="0071203C"/>
    <w:rsid w:val="0071267E"/>
    <w:rsid w:val="00713084"/>
    <w:rsid w:val="007136C0"/>
    <w:rsid w:val="007136F8"/>
    <w:rsid w:val="00713CD8"/>
    <w:rsid w:val="007145B1"/>
    <w:rsid w:val="00714708"/>
    <w:rsid w:val="007148CD"/>
    <w:rsid w:val="00715226"/>
    <w:rsid w:val="00715C43"/>
    <w:rsid w:val="007164C4"/>
    <w:rsid w:val="00717993"/>
    <w:rsid w:val="007200B1"/>
    <w:rsid w:val="007206EA"/>
    <w:rsid w:val="0072150C"/>
    <w:rsid w:val="007216DE"/>
    <w:rsid w:val="00721F8B"/>
    <w:rsid w:val="007228C6"/>
    <w:rsid w:val="00722EAD"/>
    <w:rsid w:val="0072362E"/>
    <w:rsid w:val="00723814"/>
    <w:rsid w:val="0072395D"/>
    <w:rsid w:val="00723ACB"/>
    <w:rsid w:val="00723AD7"/>
    <w:rsid w:val="00723FF5"/>
    <w:rsid w:val="00724027"/>
    <w:rsid w:val="007240AA"/>
    <w:rsid w:val="007240D5"/>
    <w:rsid w:val="00724A89"/>
    <w:rsid w:val="00724B7D"/>
    <w:rsid w:val="0072549E"/>
    <w:rsid w:val="007255F2"/>
    <w:rsid w:val="00726F26"/>
    <w:rsid w:val="00730257"/>
    <w:rsid w:val="007304E0"/>
    <w:rsid w:val="007306D4"/>
    <w:rsid w:val="007308CB"/>
    <w:rsid w:val="007309F2"/>
    <w:rsid w:val="00730E2C"/>
    <w:rsid w:val="00731100"/>
    <w:rsid w:val="00731249"/>
    <w:rsid w:val="00731DBD"/>
    <w:rsid w:val="00731DD9"/>
    <w:rsid w:val="007321E5"/>
    <w:rsid w:val="0073249E"/>
    <w:rsid w:val="00732BD7"/>
    <w:rsid w:val="0073303D"/>
    <w:rsid w:val="00733933"/>
    <w:rsid w:val="007339F1"/>
    <w:rsid w:val="007344F6"/>
    <w:rsid w:val="00734A71"/>
    <w:rsid w:val="007351B6"/>
    <w:rsid w:val="007358BD"/>
    <w:rsid w:val="00735A81"/>
    <w:rsid w:val="00735C9C"/>
    <w:rsid w:val="00736178"/>
    <w:rsid w:val="007366B6"/>
    <w:rsid w:val="00736CFA"/>
    <w:rsid w:val="00737727"/>
    <w:rsid w:val="007400DA"/>
    <w:rsid w:val="0074125F"/>
    <w:rsid w:val="007412B1"/>
    <w:rsid w:val="007428D6"/>
    <w:rsid w:val="00743F2E"/>
    <w:rsid w:val="0074422A"/>
    <w:rsid w:val="00744246"/>
    <w:rsid w:val="007446F5"/>
    <w:rsid w:val="00744C34"/>
    <w:rsid w:val="00745130"/>
    <w:rsid w:val="00745BA3"/>
    <w:rsid w:val="007462BB"/>
    <w:rsid w:val="00746C51"/>
    <w:rsid w:val="00747525"/>
    <w:rsid w:val="007476CF"/>
    <w:rsid w:val="00747F86"/>
    <w:rsid w:val="00750522"/>
    <w:rsid w:val="00751D32"/>
    <w:rsid w:val="00752F05"/>
    <w:rsid w:val="00752FA2"/>
    <w:rsid w:val="00753042"/>
    <w:rsid w:val="007538C4"/>
    <w:rsid w:val="007538DE"/>
    <w:rsid w:val="00753905"/>
    <w:rsid w:val="00753BDE"/>
    <w:rsid w:val="00753C12"/>
    <w:rsid w:val="00753E63"/>
    <w:rsid w:val="0075446C"/>
    <w:rsid w:val="007551CB"/>
    <w:rsid w:val="0075560A"/>
    <w:rsid w:val="00756566"/>
    <w:rsid w:val="00756932"/>
    <w:rsid w:val="00756A1F"/>
    <w:rsid w:val="00756D95"/>
    <w:rsid w:val="0075702C"/>
    <w:rsid w:val="00757505"/>
    <w:rsid w:val="00760278"/>
    <w:rsid w:val="00760B51"/>
    <w:rsid w:val="00760B9A"/>
    <w:rsid w:val="00761019"/>
    <w:rsid w:val="00761459"/>
    <w:rsid w:val="00762055"/>
    <w:rsid w:val="007626D4"/>
    <w:rsid w:val="00763040"/>
    <w:rsid w:val="007631A9"/>
    <w:rsid w:val="00763A0E"/>
    <w:rsid w:val="00763F6E"/>
    <w:rsid w:val="00764A49"/>
    <w:rsid w:val="00764B4F"/>
    <w:rsid w:val="00764F6D"/>
    <w:rsid w:val="007651FB"/>
    <w:rsid w:val="00765995"/>
    <w:rsid w:val="00766692"/>
    <w:rsid w:val="007675BE"/>
    <w:rsid w:val="00767FFD"/>
    <w:rsid w:val="007704FA"/>
    <w:rsid w:val="00770580"/>
    <w:rsid w:val="00771FAC"/>
    <w:rsid w:val="007723F9"/>
    <w:rsid w:val="00772A2E"/>
    <w:rsid w:val="00772F3D"/>
    <w:rsid w:val="007737BA"/>
    <w:rsid w:val="00774847"/>
    <w:rsid w:val="00774E05"/>
    <w:rsid w:val="0077502D"/>
    <w:rsid w:val="0077548A"/>
    <w:rsid w:val="00775605"/>
    <w:rsid w:val="00775780"/>
    <w:rsid w:val="0077578C"/>
    <w:rsid w:val="007757EE"/>
    <w:rsid w:val="007764C2"/>
    <w:rsid w:val="00776E64"/>
    <w:rsid w:val="00777228"/>
    <w:rsid w:val="00777A72"/>
    <w:rsid w:val="00780196"/>
    <w:rsid w:val="00780F97"/>
    <w:rsid w:val="00781317"/>
    <w:rsid w:val="0078151B"/>
    <w:rsid w:val="00782B3B"/>
    <w:rsid w:val="00782E93"/>
    <w:rsid w:val="00782F05"/>
    <w:rsid w:val="0078304A"/>
    <w:rsid w:val="00783C6E"/>
    <w:rsid w:val="00783F2B"/>
    <w:rsid w:val="00784240"/>
    <w:rsid w:val="0078470F"/>
    <w:rsid w:val="00784BE3"/>
    <w:rsid w:val="00784CBA"/>
    <w:rsid w:val="0078543E"/>
    <w:rsid w:val="00785E1A"/>
    <w:rsid w:val="0078632B"/>
    <w:rsid w:val="00786AD3"/>
    <w:rsid w:val="007907A9"/>
    <w:rsid w:val="00791ED6"/>
    <w:rsid w:val="00791F56"/>
    <w:rsid w:val="007923F7"/>
    <w:rsid w:val="0079321B"/>
    <w:rsid w:val="007938C5"/>
    <w:rsid w:val="00793C5F"/>
    <w:rsid w:val="00793DD9"/>
    <w:rsid w:val="0079407A"/>
    <w:rsid w:val="007944FE"/>
    <w:rsid w:val="0079482F"/>
    <w:rsid w:val="00795122"/>
    <w:rsid w:val="007954C8"/>
    <w:rsid w:val="00796055"/>
    <w:rsid w:val="0079630E"/>
    <w:rsid w:val="00796AB1"/>
    <w:rsid w:val="00796DFC"/>
    <w:rsid w:val="00796F39"/>
    <w:rsid w:val="007973E8"/>
    <w:rsid w:val="00797F9D"/>
    <w:rsid w:val="007A0647"/>
    <w:rsid w:val="007A10D8"/>
    <w:rsid w:val="007A1109"/>
    <w:rsid w:val="007A11B3"/>
    <w:rsid w:val="007A181C"/>
    <w:rsid w:val="007A22D7"/>
    <w:rsid w:val="007A2575"/>
    <w:rsid w:val="007A269A"/>
    <w:rsid w:val="007A2884"/>
    <w:rsid w:val="007A29E0"/>
    <w:rsid w:val="007A2FDA"/>
    <w:rsid w:val="007A3815"/>
    <w:rsid w:val="007A39C5"/>
    <w:rsid w:val="007A43BD"/>
    <w:rsid w:val="007A4699"/>
    <w:rsid w:val="007A4751"/>
    <w:rsid w:val="007A4BEC"/>
    <w:rsid w:val="007A5963"/>
    <w:rsid w:val="007A5E99"/>
    <w:rsid w:val="007A6390"/>
    <w:rsid w:val="007A7D2F"/>
    <w:rsid w:val="007B031C"/>
    <w:rsid w:val="007B07EA"/>
    <w:rsid w:val="007B1535"/>
    <w:rsid w:val="007B227A"/>
    <w:rsid w:val="007B2300"/>
    <w:rsid w:val="007B26A1"/>
    <w:rsid w:val="007B2F3D"/>
    <w:rsid w:val="007B2F42"/>
    <w:rsid w:val="007B30BF"/>
    <w:rsid w:val="007B3873"/>
    <w:rsid w:val="007B3DE9"/>
    <w:rsid w:val="007B3F4E"/>
    <w:rsid w:val="007B3F70"/>
    <w:rsid w:val="007B4270"/>
    <w:rsid w:val="007B4B32"/>
    <w:rsid w:val="007B5434"/>
    <w:rsid w:val="007B5507"/>
    <w:rsid w:val="007B5781"/>
    <w:rsid w:val="007B584F"/>
    <w:rsid w:val="007B5BE7"/>
    <w:rsid w:val="007B5C02"/>
    <w:rsid w:val="007B5EED"/>
    <w:rsid w:val="007B5FA2"/>
    <w:rsid w:val="007B6565"/>
    <w:rsid w:val="007B69D4"/>
    <w:rsid w:val="007B6ED0"/>
    <w:rsid w:val="007C0584"/>
    <w:rsid w:val="007C1618"/>
    <w:rsid w:val="007C1796"/>
    <w:rsid w:val="007C2A84"/>
    <w:rsid w:val="007C2AFD"/>
    <w:rsid w:val="007C3322"/>
    <w:rsid w:val="007C353A"/>
    <w:rsid w:val="007C3541"/>
    <w:rsid w:val="007C36A3"/>
    <w:rsid w:val="007C3EDB"/>
    <w:rsid w:val="007C4346"/>
    <w:rsid w:val="007C49F5"/>
    <w:rsid w:val="007C4BB2"/>
    <w:rsid w:val="007C4EA5"/>
    <w:rsid w:val="007C52BB"/>
    <w:rsid w:val="007C5D33"/>
    <w:rsid w:val="007C609D"/>
    <w:rsid w:val="007C679B"/>
    <w:rsid w:val="007C6E66"/>
    <w:rsid w:val="007C6EE5"/>
    <w:rsid w:val="007C6F58"/>
    <w:rsid w:val="007C6FA5"/>
    <w:rsid w:val="007C70DE"/>
    <w:rsid w:val="007C71C9"/>
    <w:rsid w:val="007D0247"/>
    <w:rsid w:val="007D0321"/>
    <w:rsid w:val="007D0B7E"/>
    <w:rsid w:val="007D19F1"/>
    <w:rsid w:val="007D1F15"/>
    <w:rsid w:val="007D211C"/>
    <w:rsid w:val="007D2429"/>
    <w:rsid w:val="007D27A6"/>
    <w:rsid w:val="007D2A0B"/>
    <w:rsid w:val="007D2D84"/>
    <w:rsid w:val="007D353D"/>
    <w:rsid w:val="007D3568"/>
    <w:rsid w:val="007D3847"/>
    <w:rsid w:val="007D3CA6"/>
    <w:rsid w:val="007D3DA4"/>
    <w:rsid w:val="007D40FD"/>
    <w:rsid w:val="007D49C3"/>
    <w:rsid w:val="007D4AEC"/>
    <w:rsid w:val="007D52C8"/>
    <w:rsid w:val="007D54E4"/>
    <w:rsid w:val="007D5D15"/>
    <w:rsid w:val="007D613D"/>
    <w:rsid w:val="007D6629"/>
    <w:rsid w:val="007D6D6F"/>
    <w:rsid w:val="007D6E8E"/>
    <w:rsid w:val="007D7056"/>
    <w:rsid w:val="007D7238"/>
    <w:rsid w:val="007D7913"/>
    <w:rsid w:val="007D7EF1"/>
    <w:rsid w:val="007E000A"/>
    <w:rsid w:val="007E002D"/>
    <w:rsid w:val="007E025F"/>
    <w:rsid w:val="007E0989"/>
    <w:rsid w:val="007E0A64"/>
    <w:rsid w:val="007E0AB2"/>
    <w:rsid w:val="007E0AF0"/>
    <w:rsid w:val="007E2116"/>
    <w:rsid w:val="007E2AB7"/>
    <w:rsid w:val="007E2F48"/>
    <w:rsid w:val="007E3169"/>
    <w:rsid w:val="007E35F1"/>
    <w:rsid w:val="007E366D"/>
    <w:rsid w:val="007E45A2"/>
    <w:rsid w:val="007E575D"/>
    <w:rsid w:val="007E5D90"/>
    <w:rsid w:val="007E5DE3"/>
    <w:rsid w:val="007E61CD"/>
    <w:rsid w:val="007E65B4"/>
    <w:rsid w:val="007E6771"/>
    <w:rsid w:val="007E6B61"/>
    <w:rsid w:val="007E70CC"/>
    <w:rsid w:val="007E7886"/>
    <w:rsid w:val="007E7D23"/>
    <w:rsid w:val="007F0B69"/>
    <w:rsid w:val="007F0E24"/>
    <w:rsid w:val="007F1732"/>
    <w:rsid w:val="007F1AD2"/>
    <w:rsid w:val="007F26CD"/>
    <w:rsid w:val="007F289D"/>
    <w:rsid w:val="007F2AD6"/>
    <w:rsid w:val="007F2C76"/>
    <w:rsid w:val="007F2D06"/>
    <w:rsid w:val="007F2FF4"/>
    <w:rsid w:val="007F3319"/>
    <w:rsid w:val="007F340F"/>
    <w:rsid w:val="007F353E"/>
    <w:rsid w:val="007F36C9"/>
    <w:rsid w:val="007F3FB8"/>
    <w:rsid w:val="007F5857"/>
    <w:rsid w:val="007F5917"/>
    <w:rsid w:val="007F67FF"/>
    <w:rsid w:val="007F68ED"/>
    <w:rsid w:val="007F6FE0"/>
    <w:rsid w:val="0080029B"/>
    <w:rsid w:val="00800322"/>
    <w:rsid w:val="0080044B"/>
    <w:rsid w:val="00800D78"/>
    <w:rsid w:val="008014A2"/>
    <w:rsid w:val="00801B86"/>
    <w:rsid w:val="008025AC"/>
    <w:rsid w:val="00802C8E"/>
    <w:rsid w:val="008031B4"/>
    <w:rsid w:val="00803563"/>
    <w:rsid w:val="00803671"/>
    <w:rsid w:val="008036C9"/>
    <w:rsid w:val="00803AB3"/>
    <w:rsid w:val="00804DAF"/>
    <w:rsid w:val="0080535F"/>
    <w:rsid w:val="00805523"/>
    <w:rsid w:val="008055DA"/>
    <w:rsid w:val="0080600F"/>
    <w:rsid w:val="0080626E"/>
    <w:rsid w:val="008062E2"/>
    <w:rsid w:val="00807207"/>
    <w:rsid w:val="00807681"/>
    <w:rsid w:val="00807FC3"/>
    <w:rsid w:val="00810022"/>
    <w:rsid w:val="00810B41"/>
    <w:rsid w:val="00810F56"/>
    <w:rsid w:val="00811165"/>
    <w:rsid w:val="00811DF9"/>
    <w:rsid w:val="008123D8"/>
    <w:rsid w:val="00812615"/>
    <w:rsid w:val="008139F4"/>
    <w:rsid w:val="00814F40"/>
    <w:rsid w:val="008157F6"/>
    <w:rsid w:val="008158C7"/>
    <w:rsid w:val="00815D3D"/>
    <w:rsid w:val="00815DC3"/>
    <w:rsid w:val="00815F99"/>
    <w:rsid w:val="00816743"/>
    <w:rsid w:val="008168DF"/>
    <w:rsid w:val="00817911"/>
    <w:rsid w:val="00817CB4"/>
    <w:rsid w:val="00817E26"/>
    <w:rsid w:val="00820194"/>
    <w:rsid w:val="0082038E"/>
    <w:rsid w:val="0082092F"/>
    <w:rsid w:val="00821A34"/>
    <w:rsid w:val="00821D02"/>
    <w:rsid w:val="00821FEC"/>
    <w:rsid w:val="00822310"/>
    <w:rsid w:val="00822669"/>
    <w:rsid w:val="0082357E"/>
    <w:rsid w:val="00824038"/>
    <w:rsid w:val="008245F8"/>
    <w:rsid w:val="0082521A"/>
    <w:rsid w:val="008253E9"/>
    <w:rsid w:val="00825A1C"/>
    <w:rsid w:val="00825E63"/>
    <w:rsid w:val="00826093"/>
    <w:rsid w:val="0082629F"/>
    <w:rsid w:val="00826560"/>
    <w:rsid w:val="0082718D"/>
    <w:rsid w:val="00827FAE"/>
    <w:rsid w:val="008307B6"/>
    <w:rsid w:val="00830C4D"/>
    <w:rsid w:val="00830CA4"/>
    <w:rsid w:val="008315D5"/>
    <w:rsid w:val="00831C49"/>
    <w:rsid w:val="00831E15"/>
    <w:rsid w:val="00832050"/>
    <w:rsid w:val="008320C4"/>
    <w:rsid w:val="0083285F"/>
    <w:rsid w:val="008328C1"/>
    <w:rsid w:val="008332A5"/>
    <w:rsid w:val="0083359E"/>
    <w:rsid w:val="008343F8"/>
    <w:rsid w:val="0083481B"/>
    <w:rsid w:val="00834932"/>
    <w:rsid w:val="00834B65"/>
    <w:rsid w:val="00834CEF"/>
    <w:rsid w:val="00834F69"/>
    <w:rsid w:val="00834FC2"/>
    <w:rsid w:val="00835A05"/>
    <w:rsid w:val="008371FD"/>
    <w:rsid w:val="00837E9F"/>
    <w:rsid w:val="00837F5D"/>
    <w:rsid w:val="00840228"/>
    <w:rsid w:val="008402A3"/>
    <w:rsid w:val="0084083A"/>
    <w:rsid w:val="00840A1A"/>
    <w:rsid w:val="00840B93"/>
    <w:rsid w:val="008418C8"/>
    <w:rsid w:val="00842151"/>
    <w:rsid w:val="00842295"/>
    <w:rsid w:val="00842EA3"/>
    <w:rsid w:val="008432DC"/>
    <w:rsid w:val="00843E2C"/>
    <w:rsid w:val="00843FB7"/>
    <w:rsid w:val="00843FD5"/>
    <w:rsid w:val="00844009"/>
    <w:rsid w:val="008443F5"/>
    <w:rsid w:val="00845084"/>
    <w:rsid w:val="008454D0"/>
    <w:rsid w:val="008456C0"/>
    <w:rsid w:val="008459A4"/>
    <w:rsid w:val="00845B98"/>
    <w:rsid w:val="00845E60"/>
    <w:rsid w:val="008464A9"/>
    <w:rsid w:val="00846ABF"/>
    <w:rsid w:val="00846E2F"/>
    <w:rsid w:val="00847AAA"/>
    <w:rsid w:val="0085080A"/>
    <w:rsid w:val="0085094D"/>
    <w:rsid w:val="00850CB7"/>
    <w:rsid w:val="008510DD"/>
    <w:rsid w:val="00851300"/>
    <w:rsid w:val="008516E5"/>
    <w:rsid w:val="008517AC"/>
    <w:rsid w:val="008523E1"/>
    <w:rsid w:val="008524E7"/>
    <w:rsid w:val="00852A01"/>
    <w:rsid w:val="00853111"/>
    <w:rsid w:val="00853BB4"/>
    <w:rsid w:val="00855589"/>
    <w:rsid w:val="00855630"/>
    <w:rsid w:val="0085570C"/>
    <w:rsid w:val="00855BAD"/>
    <w:rsid w:val="00855C11"/>
    <w:rsid w:val="00856407"/>
    <w:rsid w:val="00856A52"/>
    <w:rsid w:val="00857798"/>
    <w:rsid w:val="00857FC0"/>
    <w:rsid w:val="00860018"/>
    <w:rsid w:val="00860185"/>
    <w:rsid w:val="00860452"/>
    <w:rsid w:val="0086111B"/>
    <w:rsid w:val="00861A87"/>
    <w:rsid w:val="00861E9A"/>
    <w:rsid w:val="00862367"/>
    <w:rsid w:val="00862443"/>
    <w:rsid w:val="00864509"/>
    <w:rsid w:val="0086514E"/>
    <w:rsid w:val="00865422"/>
    <w:rsid w:val="00865547"/>
    <w:rsid w:val="00866B7E"/>
    <w:rsid w:val="00866B8B"/>
    <w:rsid w:val="0086768E"/>
    <w:rsid w:val="00867924"/>
    <w:rsid w:val="00867A70"/>
    <w:rsid w:val="00867D17"/>
    <w:rsid w:val="00870DAA"/>
    <w:rsid w:val="00871072"/>
    <w:rsid w:val="008711C8"/>
    <w:rsid w:val="00871B66"/>
    <w:rsid w:val="00872A06"/>
    <w:rsid w:val="00872C74"/>
    <w:rsid w:val="00873856"/>
    <w:rsid w:val="00873C27"/>
    <w:rsid w:val="008743AA"/>
    <w:rsid w:val="008744E6"/>
    <w:rsid w:val="0087520D"/>
    <w:rsid w:val="008764C6"/>
    <w:rsid w:val="00876687"/>
    <w:rsid w:val="00876EDE"/>
    <w:rsid w:val="008772DA"/>
    <w:rsid w:val="008773C8"/>
    <w:rsid w:val="00877BF1"/>
    <w:rsid w:val="00877F72"/>
    <w:rsid w:val="008802B3"/>
    <w:rsid w:val="00881D21"/>
    <w:rsid w:val="00882FE5"/>
    <w:rsid w:val="00883218"/>
    <w:rsid w:val="00884349"/>
    <w:rsid w:val="00884ED4"/>
    <w:rsid w:val="008851D4"/>
    <w:rsid w:val="008857A3"/>
    <w:rsid w:val="00886201"/>
    <w:rsid w:val="00886338"/>
    <w:rsid w:val="00886AB6"/>
    <w:rsid w:val="00886D5A"/>
    <w:rsid w:val="00886D85"/>
    <w:rsid w:val="00890466"/>
    <w:rsid w:val="0089053E"/>
    <w:rsid w:val="0089084D"/>
    <w:rsid w:val="00890B92"/>
    <w:rsid w:val="00890F27"/>
    <w:rsid w:val="00891120"/>
    <w:rsid w:val="0089122B"/>
    <w:rsid w:val="008919FA"/>
    <w:rsid w:val="008924EB"/>
    <w:rsid w:val="00892761"/>
    <w:rsid w:val="008927EF"/>
    <w:rsid w:val="00892B73"/>
    <w:rsid w:val="00892F7E"/>
    <w:rsid w:val="00893180"/>
    <w:rsid w:val="00893D46"/>
    <w:rsid w:val="00894402"/>
    <w:rsid w:val="008949CA"/>
    <w:rsid w:val="00894B60"/>
    <w:rsid w:val="00895997"/>
    <w:rsid w:val="00895B97"/>
    <w:rsid w:val="00896218"/>
    <w:rsid w:val="0089659F"/>
    <w:rsid w:val="00896630"/>
    <w:rsid w:val="00897D77"/>
    <w:rsid w:val="008A0E97"/>
    <w:rsid w:val="008A0EC4"/>
    <w:rsid w:val="008A104A"/>
    <w:rsid w:val="008A11C0"/>
    <w:rsid w:val="008A13B2"/>
    <w:rsid w:val="008A2560"/>
    <w:rsid w:val="008A28F3"/>
    <w:rsid w:val="008A3057"/>
    <w:rsid w:val="008A380C"/>
    <w:rsid w:val="008A3DCE"/>
    <w:rsid w:val="008A485F"/>
    <w:rsid w:val="008A4A7A"/>
    <w:rsid w:val="008A52A8"/>
    <w:rsid w:val="008A54F2"/>
    <w:rsid w:val="008A5E82"/>
    <w:rsid w:val="008A6986"/>
    <w:rsid w:val="008A73EB"/>
    <w:rsid w:val="008A77FD"/>
    <w:rsid w:val="008B0194"/>
    <w:rsid w:val="008B07A9"/>
    <w:rsid w:val="008B09F0"/>
    <w:rsid w:val="008B0B95"/>
    <w:rsid w:val="008B15B3"/>
    <w:rsid w:val="008B170C"/>
    <w:rsid w:val="008B2841"/>
    <w:rsid w:val="008B2D89"/>
    <w:rsid w:val="008B315B"/>
    <w:rsid w:val="008B37F5"/>
    <w:rsid w:val="008B3E99"/>
    <w:rsid w:val="008B44BA"/>
    <w:rsid w:val="008B4C0A"/>
    <w:rsid w:val="008B5198"/>
    <w:rsid w:val="008B5A83"/>
    <w:rsid w:val="008B6581"/>
    <w:rsid w:val="008B7322"/>
    <w:rsid w:val="008C030D"/>
    <w:rsid w:val="008C0864"/>
    <w:rsid w:val="008C0A26"/>
    <w:rsid w:val="008C0B4B"/>
    <w:rsid w:val="008C0EA5"/>
    <w:rsid w:val="008C18D8"/>
    <w:rsid w:val="008C2179"/>
    <w:rsid w:val="008C217D"/>
    <w:rsid w:val="008C2CA8"/>
    <w:rsid w:val="008C2FBD"/>
    <w:rsid w:val="008C3195"/>
    <w:rsid w:val="008C3732"/>
    <w:rsid w:val="008C49A9"/>
    <w:rsid w:val="008C4B58"/>
    <w:rsid w:val="008C4E20"/>
    <w:rsid w:val="008C5257"/>
    <w:rsid w:val="008C5A83"/>
    <w:rsid w:val="008C786B"/>
    <w:rsid w:val="008C7EDD"/>
    <w:rsid w:val="008D00AA"/>
    <w:rsid w:val="008D04D4"/>
    <w:rsid w:val="008D0D6C"/>
    <w:rsid w:val="008D13B5"/>
    <w:rsid w:val="008D16AC"/>
    <w:rsid w:val="008D1985"/>
    <w:rsid w:val="008D1FD8"/>
    <w:rsid w:val="008D2BE9"/>
    <w:rsid w:val="008D2C01"/>
    <w:rsid w:val="008D3371"/>
    <w:rsid w:val="008D41BE"/>
    <w:rsid w:val="008D4241"/>
    <w:rsid w:val="008D47BE"/>
    <w:rsid w:val="008D5614"/>
    <w:rsid w:val="008D65DC"/>
    <w:rsid w:val="008D74D5"/>
    <w:rsid w:val="008D759B"/>
    <w:rsid w:val="008D7648"/>
    <w:rsid w:val="008D7EF0"/>
    <w:rsid w:val="008E0737"/>
    <w:rsid w:val="008E0B17"/>
    <w:rsid w:val="008E0D74"/>
    <w:rsid w:val="008E0DA4"/>
    <w:rsid w:val="008E13BC"/>
    <w:rsid w:val="008E348F"/>
    <w:rsid w:val="008E3586"/>
    <w:rsid w:val="008E44CA"/>
    <w:rsid w:val="008E49D0"/>
    <w:rsid w:val="008E5DC3"/>
    <w:rsid w:val="008E6159"/>
    <w:rsid w:val="008E6F64"/>
    <w:rsid w:val="008E7247"/>
    <w:rsid w:val="008F0076"/>
    <w:rsid w:val="008F0345"/>
    <w:rsid w:val="008F0403"/>
    <w:rsid w:val="008F070A"/>
    <w:rsid w:val="008F0EAC"/>
    <w:rsid w:val="008F140C"/>
    <w:rsid w:val="008F21F1"/>
    <w:rsid w:val="008F2458"/>
    <w:rsid w:val="008F2517"/>
    <w:rsid w:val="008F2C02"/>
    <w:rsid w:val="008F2CF9"/>
    <w:rsid w:val="008F416D"/>
    <w:rsid w:val="008F495F"/>
    <w:rsid w:val="008F4F09"/>
    <w:rsid w:val="008F5112"/>
    <w:rsid w:val="008F561D"/>
    <w:rsid w:val="008F562D"/>
    <w:rsid w:val="008F5ADB"/>
    <w:rsid w:val="008F6835"/>
    <w:rsid w:val="008F68E9"/>
    <w:rsid w:val="008F6DD1"/>
    <w:rsid w:val="008F71AC"/>
    <w:rsid w:val="008F79F7"/>
    <w:rsid w:val="00900566"/>
    <w:rsid w:val="00900766"/>
    <w:rsid w:val="00900E06"/>
    <w:rsid w:val="00901177"/>
    <w:rsid w:val="00901DFC"/>
    <w:rsid w:val="009020AE"/>
    <w:rsid w:val="009023D3"/>
    <w:rsid w:val="00902C51"/>
    <w:rsid w:val="009030F7"/>
    <w:rsid w:val="009033FF"/>
    <w:rsid w:val="009035F5"/>
    <w:rsid w:val="00903F81"/>
    <w:rsid w:val="00904255"/>
    <w:rsid w:val="009049C0"/>
    <w:rsid w:val="009049F0"/>
    <w:rsid w:val="00905A3B"/>
    <w:rsid w:val="00905D76"/>
    <w:rsid w:val="00905ED5"/>
    <w:rsid w:val="00906503"/>
    <w:rsid w:val="00906FC9"/>
    <w:rsid w:val="009073B9"/>
    <w:rsid w:val="00907E32"/>
    <w:rsid w:val="00907E58"/>
    <w:rsid w:val="009101E3"/>
    <w:rsid w:val="00910A50"/>
    <w:rsid w:val="00910B50"/>
    <w:rsid w:val="00911049"/>
    <w:rsid w:val="0091161F"/>
    <w:rsid w:val="00911AC4"/>
    <w:rsid w:val="00911B07"/>
    <w:rsid w:val="00911B7C"/>
    <w:rsid w:val="00912C1F"/>
    <w:rsid w:val="00912CA5"/>
    <w:rsid w:val="00913134"/>
    <w:rsid w:val="00913B04"/>
    <w:rsid w:val="00913B3A"/>
    <w:rsid w:val="009140AF"/>
    <w:rsid w:val="00914762"/>
    <w:rsid w:val="009147A2"/>
    <w:rsid w:val="00914818"/>
    <w:rsid w:val="00914820"/>
    <w:rsid w:val="00914D15"/>
    <w:rsid w:val="00914F55"/>
    <w:rsid w:val="0091543D"/>
    <w:rsid w:val="009155EA"/>
    <w:rsid w:val="009159B8"/>
    <w:rsid w:val="00916CBD"/>
    <w:rsid w:val="009170AA"/>
    <w:rsid w:val="009173C0"/>
    <w:rsid w:val="009174CB"/>
    <w:rsid w:val="009175BB"/>
    <w:rsid w:val="009177EB"/>
    <w:rsid w:val="009213F1"/>
    <w:rsid w:val="00921C10"/>
    <w:rsid w:val="0092256C"/>
    <w:rsid w:val="00922F48"/>
    <w:rsid w:val="009238F8"/>
    <w:rsid w:val="00923C30"/>
    <w:rsid w:val="00925025"/>
    <w:rsid w:val="0092506F"/>
    <w:rsid w:val="00925DBE"/>
    <w:rsid w:val="009261D6"/>
    <w:rsid w:val="009262AD"/>
    <w:rsid w:val="00927F79"/>
    <w:rsid w:val="00930F2A"/>
    <w:rsid w:val="009311E8"/>
    <w:rsid w:val="009312B0"/>
    <w:rsid w:val="00931877"/>
    <w:rsid w:val="009320F1"/>
    <w:rsid w:val="009323EF"/>
    <w:rsid w:val="0093245F"/>
    <w:rsid w:val="009325AA"/>
    <w:rsid w:val="009325E9"/>
    <w:rsid w:val="00933124"/>
    <w:rsid w:val="00933356"/>
    <w:rsid w:val="009333C7"/>
    <w:rsid w:val="00933482"/>
    <w:rsid w:val="00933FAA"/>
    <w:rsid w:val="00934268"/>
    <w:rsid w:val="009345D2"/>
    <w:rsid w:val="00935E74"/>
    <w:rsid w:val="009363B0"/>
    <w:rsid w:val="00936C34"/>
    <w:rsid w:val="00936F59"/>
    <w:rsid w:val="009372F2"/>
    <w:rsid w:val="00937A49"/>
    <w:rsid w:val="00937CD9"/>
    <w:rsid w:val="00937F10"/>
    <w:rsid w:val="00940680"/>
    <w:rsid w:val="00940698"/>
    <w:rsid w:val="009411C6"/>
    <w:rsid w:val="00941469"/>
    <w:rsid w:val="00941C0C"/>
    <w:rsid w:val="00942353"/>
    <w:rsid w:val="00942806"/>
    <w:rsid w:val="0094291F"/>
    <w:rsid w:val="00942F27"/>
    <w:rsid w:val="00942FD6"/>
    <w:rsid w:val="009439F1"/>
    <w:rsid w:val="00943A0A"/>
    <w:rsid w:val="00943B1A"/>
    <w:rsid w:val="009440C2"/>
    <w:rsid w:val="009444C8"/>
    <w:rsid w:val="0094458B"/>
    <w:rsid w:val="00944CC9"/>
    <w:rsid w:val="00945412"/>
    <w:rsid w:val="00946481"/>
    <w:rsid w:val="00947595"/>
    <w:rsid w:val="00950CE9"/>
    <w:rsid w:val="00950F7D"/>
    <w:rsid w:val="009511C0"/>
    <w:rsid w:val="00951B25"/>
    <w:rsid w:val="00951D2D"/>
    <w:rsid w:val="00953130"/>
    <w:rsid w:val="00953471"/>
    <w:rsid w:val="00953D09"/>
    <w:rsid w:val="0095404E"/>
    <w:rsid w:val="0095419D"/>
    <w:rsid w:val="009550E4"/>
    <w:rsid w:val="009555CE"/>
    <w:rsid w:val="00955628"/>
    <w:rsid w:val="0095603C"/>
    <w:rsid w:val="009560AA"/>
    <w:rsid w:val="009560E8"/>
    <w:rsid w:val="009569E3"/>
    <w:rsid w:val="00957194"/>
    <w:rsid w:val="009571D5"/>
    <w:rsid w:val="00957322"/>
    <w:rsid w:val="00957C0B"/>
    <w:rsid w:val="00957EDF"/>
    <w:rsid w:val="00960048"/>
    <w:rsid w:val="0096007A"/>
    <w:rsid w:val="00960150"/>
    <w:rsid w:val="00961761"/>
    <w:rsid w:val="00962323"/>
    <w:rsid w:val="00962AAD"/>
    <w:rsid w:val="009636E2"/>
    <w:rsid w:val="009638C2"/>
    <w:rsid w:val="00963A5F"/>
    <w:rsid w:val="00963CCB"/>
    <w:rsid w:val="00963ED3"/>
    <w:rsid w:val="00964A80"/>
    <w:rsid w:val="00964AFA"/>
    <w:rsid w:val="00964DDA"/>
    <w:rsid w:val="00965117"/>
    <w:rsid w:val="009655A9"/>
    <w:rsid w:val="00965A24"/>
    <w:rsid w:val="00966299"/>
    <w:rsid w:val="009662AF"/>
    <w:rsid w:val="0096638E"/>
    <w:rsid w:val="00967AC8"/>
    <w:rsid w:val="0097049F"/>
    <w:rsid w:val="00970BB0"/>
    <w:rsid w:val="00970D7D"/>
    <w:rsid w:val="00970F6D"/>
    <w:rsid w:val="00971880"/>
    <w:rsid w:val="00971A2C"/>
    <w:rsid w:val="0097258E"/>
    <w:rsid w:val="00972C73"/>
    <w:rsid w:val="009734BA"/>
    <w:rsid w:val="0097350D"/>
    <w:rsid w:val="0097404D"/>
    <w:rsid w:val="0097474E"/>
    <w:rsid w:val="009755A2"/>
    <w:rsid w:val="009762A1"/>
    <w:rsid w:val="009764B3"/>
    <w:rsid w:val="009772D0"/>
    <w:rsid w:val="0097770D"/>
    <w:rsid w:val="0097792D"/>
    <w:rsid w:val="009806E8"/>
    <w:rsid w:val="00980851"/>
    <w:rsid w:val="00980FB5"/>
    <w:rsid w:val="009810CD"/>
    <w:rsid w:val="0098143F"/>
    <w:rsid w:val="009814BE"/>
    <w:rsid w:val="0098190D"/>
    <w:rsid w:val="00981ABC"/>
    <w:rsid w:val="009824C3"/>
    <w:rsid w:val="00982715"/>
    <w:rsid w:val="00982E2F"/>
    <w:rsid w:val="00983DBC"/>
    <w:rsid w:val="00983FA3"/>
    <w:rsid w:val="00984A0F"/>
    <w:rsid w:val="0098543C"/>
    <w:rsid w:val="00987957"/>
    <w:rsid w:val="00987C6A"/>
    <w:rsid w:val="0099094C"/>
    <w:rsid w:val="00990F42"/>
    <w:rsid w:val="00991108"/>
    <w:rsid w:val="009920EB"/>
    <w:rsid w:val="00992BD5"/>
    <w:rsid w:val="009933E4"/>
    <w:rsid w:val="00993623"/>
    <w:rsid w:val="00993657"/>
    <w:rsid w:val="00993746"/>
    <w:rsid w:val="00993838"/>
    <w:rsid w:val="00993FC1"/>
    <w:rsid w:val="009950A8"/>
    <w:rsid w:val="00995EF2"/>
    <w:rsid w:val="00996093"/>
    <w:rsid w:val="009964BC"/>
    <w:rsid w:val="009968E2"/>
    <w:rsid w:val="00996ABE"/>
    <w:rsid w:val="00996BD4"/>
    <w:rsid w:val="00997898"/>
    <w:rsid w:val="009A016E"/>
    <w:rsid w:val="009A07E5"/>
    <w:rsid w:val="009A0C2A"/>
    <w:rsid w:val="009A0DDF"/>
    <w:rsid w:val="009A163B"/>
    <w:rsid w:val="009A28A2"/>
    <w:rsid w:val="009A3AD4"/>
    <w:rsid w:val="009A3D5E"/>
    <w:rsid w:val="009A4368"/>
    <w:rsid w:val="009A4622"/>
    <w:rsid w:val="009A5B5E"/>
    <w:rsid w:val="009A5D3E"/>
    <w:rsid w:val="009A6031"/>
    <w:rsid w:val="009A62A2"/>
    <w:rsid w:val="009A69F8"/>
    <w:rsid w:val="009A6EFF"/>
    <w:rsid w:val="009A7211"/>
    <w:rsid w:val="009B0585"/>
    <w:rsid w:val="009B0CFD"/>
    <w:rsid w:val="009B11DB"/>
    <w:rsid w:val="009B1207"/>
    <w:rsid w:val="009B2003"/>
    <w:rsid w:val="009B222E"/>
    <w:rsid w:val="009B330D"/>
    <w:rsid w:val="009B35C6"/>
    <w:rsid w:val="009B399F"/>
    <w:rsid w:val="009B48F7"/>
    <w:rsid w:val="009B4C40"/>
    <w:rsid w:val="009B585A"/>
    <w:rsid w:val="009B65FC"/>
    <w:rsid w:val="009B6EE4"/>
    <w:rsid w:val="009B732B"/>
    <w:rsid w:val="009B7529"/>
    <w:rsid w:val="009B762D"/>
    <w:rsid w:val="009B782B"/>
    <w:rsid w:val="009B7BFA"/>
    <w:rsid w:val="009C09F0"/>
    <w:rsid w:val="009C0C46"/>
    <w:rsid w:val="009C1067"/>
    <w:rsid w:val="009C1499"/>
    <w:rsid w:val="009C1526"/>
    <w:rsid w:val="009C1689"/>
    <w:rsid w:val="009C185F"/>
    <w:rsid w:val="009C367F"/>
    <w:rsid w:val="009C3A45"/>
    <w:rsid w:val="009C4BEC"/>
    <w:rsid w:val="009C547C"/>
    <w:rsid w:val="009C56EA"/>
    <w:rsid w:val="009C5736"/>
    <w:rsid w:val="009C5C87"/>
    <w:rsid w:val="009C6285"/>
    <w:rsid w:val="009C6807"/>
    <w:rsid w:val="009C6B80"/>
    <w:rsid w:val="009C7BF3"/>
    <w:rsid w:val="009C7C21"/>
    <w:rsid w:val="009C7D17"/>
    <w:rsid w:val="009C7EE3"/>
    <w:rsid w:val="009D0184"/>
    <w:rsid w:val="009D034F"/>
    <w:rsid w:val="009D0989"/>
    <w:rsid w:val="009D0C10"/>
    <w:rsid w:val="009D1AC8"/>
    <w:rsid w:val="009D1C6A"/>
    <w:rsid w:val="009D249D"/>
    <w:rsid w:val="009D25E3"/>
    <w:rsid w:val="009D34CC"/>
    <w:rsid w:val="009D36C3"/>
    <w:rsid w:val="009D463E"/>
    <w:rsid w:val="009D4643"/>
    <w:rsid w:val="009D474B"/>
    <w:rsid w:val="009D4EB7"/>
    <w:rsid w:val="009D5207"/>
    <w:rsid w:val="009D5B63"/>
    <w:rsid w:val="009D5D8F"/>
    <w:rsid w:val="009D60CA"/>
    <w:rsid w:val="009D646A"/>
    <w:rsid w:val="009D7576"/>
    <w:rsid w:val="009D7B45"/>
    <w:rsid w:val="009D7C72"/>
    <w:rsid w:val="009E03F7"/>
    <w:rsid w:val="009E0ABD"/>
    <w:rsid w:val="009E0D39"/>
    <w:rsid w:val="009E117D"/>
    <w:rsid w:val="009E13AF"/>
    <w:rsid w:val="009E13D1"/>
    <w:rsid w:val="009E1705"/>
    <w:rsid w:val="009E1801"/>
    <w:rsid w:val="009E1923"/>
    <w:rsid w:val="009E2426"/>
    <w:rsid w:val="009E2AA4"/>
    <w:rsid w:val="009E2BCF"/>
    <w:rsid w:val="009E32B5"/>
    <w:rsid w:val="009E33E6"/>
    <w:rsid w:val="009E3DAD"/>
    <w:rsid w:val="009E408D"/>
    <w:rsid w:val="009E4ABD"/>
    <w:rsid w:val="009E4D69"/>
    <w:rsid w:val="009E4FEA"/>
    <w:rsid w:val="009E5066"/>
    <w:rsid w:val="009E508A"/>
    <w:rsid w:val="009E63D6"/>
    <w:rsid w:val="009E63FB"/>
    <w:rsid w:val="009E6653"/>
    <w:rsid w:val="009E6A97"/>
    <w:rsid w:val="009F0092"/>
    <w:rsid w:val="009F00FD"/>
    <w:rsid w:val="009F0E73"/>
    <w:rsid w:val="009F115B"/>
    <w:rsid w:val="009F2B8D"/>
    <w:rsid w:val="009F371F"/>
    <w:rsid w:val="009F3F41"/>
    <w:rsid w:val="009F5074"/>
    <w:rsid w:val="009F558C"/>
    <w:rsid w:val="009F56E3"/>
    <w:rsid w:val="009F577E"/>
    <w:rsid w:val="009F6135"/>
    <w:rsid w:val="009F6398"/>
    <w:rsid w:val="009F64AA"/>
    <w:rsid w:val="009F68B5"/>
    <w:rsid w:val="009F7617"/>
    <w:rsid w:val="00A00502"/>
    <w:rsid w:val="00A008C6"/>
    <w:rsid w:val="00A020CE"/>
    <w:rsid w:val="00A02102"/>
    <w:rsid w:val="00A0311A"/>
    <w:rsid w:val="00A0328D"/>
    <w:rsid w:val="00A03687"/>
    <w:rsid w:val="00A0393C"/>
    <w:rsid w:val="00A03CFF"/>
    <w:rsid w:val="00A03E7D"/>
    <w:rsid w:val="00A041CB"/>
    <w:rsid w:val="00A04F87"/>
    <w:rsid w:val="00A05326"/>
    <w:rsid w:val="00A0571D"/>
    <w:rsid w:val="00A05AF2"/>
    <w:rsid w:val="00A05B0E"/>
    <w:rsid w:val="00A05D47"/>
    <w:rsid w:val="00A07666"/>
    <w:rsid w:val="00A07CE7"/>
    <w:rsid w:val="00A1057E"/>
    <w:rsid w:val="00A108D9"/>
    <w:rsid w:val="00A11158"/>
    <w:rsid w:val="00A11482"/>
    <w:rsid w:val="00A11A5F"/>
    <w:rsid w:val="00A11C56"/>
    <w:rsid w:val="00A1302F"/>
    <w:rsid w:val="00A1353D"/>
    <w:rsid w:val="00A13595"/>
    <w:rsid w:val="00A137E1"/>
    <w:rsid w:val="00A14185"/>
    <w:rsid w:val="00A1428B"/>
    <w:rsid w:val="00A14BC5"/>
    <w:rsid w:val="00A14DCA"/>
    <w:rsid w:val="00A14E8C"/>
    <w:rsid w:val="00A14F86"/>
    <w:rsid w:val="00A15091"/>
    <w:rsid w:val="00A15476"/>
    <w:rsid w:val="00A15D90"/>
    <w:rsid w:val="00A1680A"/>
    <w:rsid w:val="00A1721F"/>
    <w:rsid w:val="00A17CD1"/>
    <w:rsid w:val="00A2046E"/>
    <w:rsid w:val="00A204A7"/>
    <w:rsid w:val="00A205CB"/>
    <w:rsid w:val="00A20641"/>
    <w:rsid w:val="00A20E31"/>
    <w:rsid w:val="00A213E8"/>
    <w:rsid w:val="00A21B46"/>
    <w:rsid w:val="00A22127"/>
    <w:rsid w:val="00A226C3"/>
    <w:rsid w:val="00A22C86"/>
    <w:rsid w:val="00A23415"/>
    <w:rsid w:val="00A24396"/>
    <w:rsid w:val="00A2443B"/>
    <w:rsid w:val="00A244BB"/>
    <w:rsid w:val="00A245A4"/>
    <w:rsid w:val="00A24C15"/>
    <w:rsid w:val="00A25728"/>
    <w:rsid w:val="00A25BFB"/>
    <w:rsid w:val="00A25C7E"/>
    <w:rsid w:val="00A25E18"/>
    <w:rsid w:val="00A25EB0"/>
    <w:rsid w:val="00A262AC"/>
    <w:rsid w:val="00A302C4"/>
    <w:rsid w:val="00A31A9A"/>
    <w:rsid w:val="00A32181"/>
    <w:rsid w:val="00A3290D"/>
    <w:rsid w:val="00A32AA0"/>
    <w:rsid w:val="00A32B21"/>
    <w:rsid w:val="00A32DD1"/>
    <w:rsid w:val="00A32FD5"/>
    <w:rsid w:val="00A3329B"/>
    <w:rsid w:val="00A34521"/>
    <w:rsid w:val="00A37651"/>
    <w:rsid w:val="00A3774B"/>
    <w:rsid w:val="00A37A4A"/>
    <w:rsid w:val="00A40961"/>
    <w:rsid w:val="00A40BF6"/>
    <w:rsid w:val="00A40CCB"/>
    <w:rsid w:val="00A41025"/>
    <w:rsid w:val="00A4185D"/>
    <w:rsid w:val="00A41CA4"/>
    <w:rsid w:val="00A41D47"/>
    <w:rsid w:val="00A42221"/>
    <w:rsid w:val="00A423C7"/>
    <w:rsid w:val="00A427D5"/>
    <w:rsid w:val="00A428BD"/>
    <w:rsid w:val="00A42B75"/>
    <w:rsid w:val="00A4342E"/>
    <w:rsid w:val="00A43B05"/>
    <w:rsid w:val="00A442EF"/>
    <w:rsid w:val="00A4482D"/>
    <w:rsid w:val="00A44BB7"/>
    <w:rsid w:val="00A44CD5"/>
    <w:rsid w:val="00A453D7"/>
    <w:rsid w:val="00A4553A"/>
    <w:rsid w:val="00A46580"/>
    <w:rsid w:val="00A467BE"/>
    <w:rsid w:val="00A46FC6"/>
    <w:rsid w:val="00A473C6"/>
    <w:rsid w:val="00A475BB"/>
    <w:rsid w:val="00A47F1E"/>
    <w:rsid w:val="00A501D6"/>
    <w:rsid w:val="00A504B5"/>
    <w:rsid w:val="00A50823"/>
    <w:rsid w:val="00A50D43"/>
    <w:rsid w:val="00A50D54"/>
    <w:rsid w:val="00A528F9"/>
    <w:rsid w:val="00A52F2E"/>
    <w:rsid w:val="00A52F4D"/>
    <w:rsid w:val="00A53029"/>
    <w:rsid w:val="00A54178"/>
    <w:rsid w:val="00A54224"/>
    <w:rsid w:val="00A54247"/>
    <w:rsid w:val="00A543E0"/>
    <w:rsid w:val="00A54944"/>
    <w:rsid w:val="00A5510D"/>
    <w:rsid w:val="00A55556"/>
    <w:rsid w:val="00A55D33"/>
    <w:rsid w:val="00A570D5"/>
    <w:rsid w:val="00A60207"/>
    <w:rsid w:val="00A60340"/>
    <w:rsid w:val="00A60E77"/>
    <w:rsid w:val="00A61754"/>
    <w:rsid w:val="00A61866"/>
    <w:rsid w:val="00A61B89"/>
    <w:rsid w:val="00A61F4F"/>
    <w:rsid w:val="00A62A91"/>
    <w:rsid w:val="00A62EE1"/>
    <w:rsid w:val="00A63786"/>
    <w:rsid w:val="00A6424A"/>
    <w:rsid w:val="00A645C6"/>
    <w:rsid w:val="00A64A54"/>
    <w:rsid w:val="00A64BB7"/>
    <w:rsid w:val="00A64E33"/>
    <w:rsid w:val="00A65845"/>
    <w:rsid w:val="00A66129"/>
    <w:rsid w:val="00A66713"/>
    <w:rsid w:val="00A66847"/>
    <w:rsid w:val="00A66C8C"/>
    <w:rsid w:val="00A66FE5"/>
    <w:rsid w:val="00A70336"/>
    <w:rsid w:val="00A70756"/>
    <w:rsid w:val="00A71576"/>
    <w:rsid w:val="00A7186D"/>
    <w:rsid w:val="00A71B28"/>
    <w:rsid w:val="00A71EE9"/>
    <w:rsid w:val="00A7374D"/>
    <w:rsid w:val="00A73D89"/>
    <w:rsid w:val="00A7493B"/>
    <w:rsid w:val="00A74CEF"/>
    <w:rsid w:val="00A74EB1"/>
    <w:rsid w:val="00A753B0"/>
    <w:rsid w:val="00A753C4"/>
    <w:rsid w:val="00A75E38"/>
    <w:rsid w:val="00A7656B"/>
    <w:rsid w:val="00A76684"/>
    <w:rsid w:val="00A77400"/>
    <w:rsid w:val="00A77B08"/>
    <w:rsid w:val="00A77F25"/>
    <w:rsid w:val="00A77F60"/>
    <w:rsid w:val="00A8058D"/>
    <w:rsid w:val="00A80F9E"/>
    <w:rsid w:val="00A815AB"/>
    <w:rsid w:val="00A81604"/>
    <w:rsid w:val="00A816B8"/>
    <w:rsid w:val="00A829BD"/>
    <w:rsid w:val="00A82C3E"/>
    <w:rsid w:val="00A83168"/>
    <w:rsid w:val="00A8351C"/>
    <w:rsid w:val="00A83984"/>
    <w:rsid w:val="00A843AE"/>
    <w:rsid w:val="00A844BD"/>
    <w:rsid w:val="00A84F94"/>
    <w:rsid w:val="00A86865"/>
    <w:rsid w:val="00A872D3"/>
    <w:rsid w:val="00A87B48"/>
    <w:rsid w:val="00A87E9C"/>
    <w:rsid w:val="00A90104"/>
    <w:rsid w:val="00A90300"/>
    <w:rsid w:val="00A90D39"/>
    <w:rsid w:val="00A916A2"/>
    <w:rsid w:val="00A918D8"/>
    <w:rsid w:val="00A919AC"/>
    <w:rsid w:val="00A91B9B"/>
    <w:rsid w:val="00A91C27"/>
    <w:rsid w:val="00A91F68"/>
    <w:rsid w:val="00A9364F"/>
    <w:rsid w:val="00A93AC1"/>
    <w:rsid w:val="00A94039"/>
    <w:rsid w:val="00A940AA"/>
    <w:rsid w:val="00A940D7"/>
    <w:rsid w:val="00A940F8"/>
    <w:rsid w:val="00A943B5"/>
    <w:rsid w:val="00A94736"/>
    <w:rsid w:val="00A948CF"/>
    <w:rsid w:val="00A94984"/>
    <w:rsid w:val="00A94CBC"/>
    <w:rsid w:val="00A9519E"/>
    <w:rsid w:val="00A95444"/>
    <w:rsid w:val="00A95586"/>
    <w:rsid w:val="00A959E4"/>
    <w:rsid w:val="00A963A6"/>
    <w:rsid w:val="00A9709F"/>
    <w:rsid w:val="00A974A0"/>
    <w:rsid w:val="00A977AB"/>
    <w:rsid w:val="00A97948"/>
    <w:rsid w:val="00A97ACD"/>
    <w:rsid w:val="00AA03EE"/>
    <w:rsid w:val="00AA067E"/>
    <w:rsid w:val="00AA1634"/>
    <w:rsid w:val="00AA16F9"/>
    <w:rsid w:val="00AA179B"/>
    <w:rsid w:val="00AA1927"/>
    <w:rsid w:val="00AA213F"/>
    <w:rsid w:val="00AA29C8"/>
    <w:rsid w:val="00AA34C7"/>
    <w:rsid w:val="00AA3B77"/>
    <w:rsid w:val="00AA44BD"/>
    <w:rsid w:val="00AA4B24"/>
    <w:rsid w:val="00AA4BDD"/>
    <w:rsid w:val="00AA53A3"/>
    <w:rsid w:val="00AA5FB1"/>
    <w:rsid w:val="00AA695D"/>
    <w:rsid w:val="00AA69C4"/>
    <w:rsid w:val="00AA71EF"/>
    <w:rsid w:val="00AA772C"/>
    <w:rsid w:val="00AA7DAC"/>
    <w:rsid w:val="00AB06F6"/>
    <w:rsid w:val="00AB1514"/>
    <w:rsid w:val="00AB157F"/>
    <w:rsid w:val="00AB1683"/>
    <w:rsid w:val="00AB1797"/>
    <w:rsid w:val="00AB1812"/>
    <w:rsid w:val="00AB1EE5"/>
    <w:rsid w:val="00AB1FE4"/>
    <w:rsid w:val="00AB26D7"/>
    <w:rsid w:val="00AB3146"/>
    <w:rsid w:val="00AB388A"/>
    <w:rsid w:val="00AB399E"/>
    <w:rsid w:val="00AB3CD2"/>
    <w:rsid w:val="00AB3E12"/>
    <w:rsid w:val="00AB4C8B"/>
    <w:rsid w:val="00AB4FD0"/>
    <w:rsid w:val="00AB613B"/>
    <w:rsid w:val="00AB62DE"/>
    <w:rsid w:val="00AB63F0"/>
    <w:rsid w:val="00AB68DB"/>
    <w:rsid w:val="00AB6BCC"/>
    <w:rsid w:val="00AB7A18"/>
    <w:rsid w:val="00AB7A2E"/>
    <w:rsid w:val="00AB7A64"/>
    <w:rsid w:val="00AB7D8D"/>
    <w:rsid w:val="00AC009A"/>
    <w:rsid w:val="00AC0D31"/>
    <w:rsid w:val="00AC18AC"/>
    <w:rsid w:val="00AC236F"/>
    <w:rsid w:val="00AC2DC5"/>
    <w:rsid w:val="00AC2F19"/>
    <w:rsid w:val="00AC3B16"/>
    <w:rsid w:val="00AC482B"/>
    <w:rsid w:val="00AC4D8E"/>
    <w:rsid w:val="00AC50A7"/>
    <w:rsid w:val="00AC5476"/>
    <w:rsid w:val="00AC5814"/>
    <w:rsid w:val="00AC5D03"/>
    <w:rsid w:val="00AC63E1"/>
    <w:rsid w:val="00AC6840"/>
    <w:rsid w:val="00AC6E80"/>
    <w:rsid w:val="00AC784F"/>
    <w:rsid w:val="00AC79A3"/>
    <w:rsid w:val="00AD096A"/>
    <w:rsid w:val="00AD0BDC"/>
    <w:rsid w:val="00AD0D9E"/>
    <w:rsid w:val="00AD1236"/>
    <w:rsid w:val="00AD1240"/>
    <w:rsid w:val="00AD1A11"/>
    <w:rsid w:val="00AD1A43"/>
    <w:rsid w:val="00AD1D6E"/>
    <w:rsid w:val="00AD246A"/>
    <w:rsid w:val="00AD2CB9"/>
    <w:rsid w:val="00AD3E50"/>
    <w:rsid w:val="00AD44C6"/>
    <w:rsid w:val="00AD4974"/>
    <w:rsid w:val="00AD4DE0"/>
    <w:rsid w:val="00AD5313"/>
    <w:rsid w:val="00AD5A38"/>
    <w:rsid w:val="00AD5B21"/>
    <w:rsid w:val="00AD612D"/>
    <w:rsid w:val="00AD61C4"/>
    <w:rsid w:val="00AD64B3"/>
    <w:rsid w:val="00AD6931"/>
    <w:rsid w:val="00AD6C64"/>
    <w:rsid w:val="00AD74CA"/>
    <w:rsid w:val="00AD7587"/>
    <w:rsid w:val="00AE0E2A"/>
    <w:rsid w:val="00AE2467"/>
    <w:rsid w:val="00AE26E2"/>
    <w:rsid w:val="00AE2729"/>
    <w:rsid w:val="00AE2D7D"/>
    <w:rsid w:val="00AE44CA"/>
    <w:rsid w:val="00AE4881"/>
    <w:rsid w:val="00AE493A"/>
    <w:rsid w:val="00AE513A"/>
    <w:rsid w:val="00AE51D7"/>
    <w:rsid w:val="00AE5393"/>
    <w:rsid w:val="00AE5BD4"/>
    <w:rsid w:val="00AE5DC2"/>
    <w:rsid w:val="00AE5E5B"/>
    <w:rsid w:val="00AE76D7"/>
    <w:rsid w:val="00AE7B5D"/>
    <w:rsid w:val="00AF0AD5"/>
    <w:rsid w:val="00AF0AF7"/>
    <w:rsid w:val="00AF180A"/>
    <w:rsid w:val="00AF1C72"/>
    <w:rsid w:val="00AF1DDA"/>
    <w:rsid w:val="00AF2915"/>
    <w:rsid w:val="00AF2D1D"/>
    <w:rsid w:val="00AF370A"/>
    <w:rsid w:val="00AF4676"/>
    <w:rsid w:val="00AF498E"/>
    <w:rsid w:val="00AF49E1"/>
    <w:rsid w:val="00AF4EF4"/>
    <w:rsid w:val="00AF51C7"/>
    <w:rsid w:val="00AF5424"/>
    <w:rsid w:val="00AF57E7"/>
    <w:rsid w:val="00AF6692"/>
    <w:rsid w:val="00AF66E6"/>
    <w:rsid w:val="00AF6D1F"/>
    <w:rsid w:val="00AF71EC"/>
    <w:rsid w:val="00B00056"/>
    <w:rsid w:val="00B00FD3"/>
    <w:rsid w:val="00B01B98"/>
    <w:rsid w:val="00B01DF5"/>
    <w:rsid w:val="00B0273E"/>
    <w:rsid w:val="00B02779"/>
    <w:rsid w:val="00B027C0"/>
    <w:rsid w:val="00B02C96"/>
    <w:rsid w:val="00B0319F"/>
    <w:rsid w:val="00B031FF"/>
    <w:rsid w:val="00B03815"/>
    <w:rsid w:val="00B03CDF"/>
    <w:rsid w:val="00B04E92"/>
    <w:rsid w:val="00B056E1"/>
    <w:rsid w:val="00B05D12"/>
    <w:rsid w:val="00B06410"/>
    <w:rsid w:val="00B07BD2"/>
    <w:rsid w:val="00B07C24"/>
    <w:rsid w:val="00B10223"/>
    <w:rsid w:val="00B10A9E"/>
    <w:rsid w:val="00B10BF1"/>
    <w:rsid w:val="00B10E4E"/>
    <w:rsid w:val="00B11080"/>
    <w:rsid w:val="00B1112A"/>
    <w:rsid w:val="00B11229"/>
    <w:rsid w:val="00B125D3"/>
    <w:rsid w:val="00B12676"/>
    <w:rsid w:val="00B131F9"/>
    <w:rsid w:val="00B13C04"/>
    <w:rsid w:val="00B13CD1"/>
    <w:rsid w:val="00B1476B"/>
    <w:rsid w:val="00B152AA"/>
    <w:rsid w:val="00B157B3"/>
    <w:rsid w:val="00B15CF8"/>
    <w:rsid w:val="00B16713"/>
    <w:rsid w:val="00B16DFC"/>
    <w:rsid w:val="00B16E7B"/>
    <w:rsid w:val="00B1776A"/>
    <w:rsid w:val="00B17AE8"/>
    <w:rsid w:val="00B2036F"/>
    <w:rsid w:val="00B20600"/>
    <w:rsid w:val="00B2101B"/>
    <w:rsid w:val="00B21516"/>
    <w:rsid w:val="00B2158D"/>
    <w:rsid w:val="00B21F7A"/>
    <w:rsid w:val="00B2264F"/>
    <w:rsid w:val="00B23554"/>
    <w:rsid w:val="00B23EF6"/>
    <w:rsid w:val="00B2435B"/>
    <w:rsid w:val="00B246BC"/>
    <w:rsid w:val="00B247D5"/>
    <w:rsid w:val="00B25397"/>
    <w:rsid w:val="00B26154"/>
    <w:rsid w:val="00B26201"/>
    <w:rsid w:val="00B26396"/>
    <w:rsid w:val="00B264A7"/>
    <w:rsid w:val="00B2651D"/>
    <w:rsid w:val="00B26D6E"/>
    <w:rsid w:val="00B26F59"/>
    <w:rsid w:val="00B3015D"/>
    <w:rsid w:val="00B30BB1"/>
    <w:rsid w:val="00B30F93"/>
    <w:rsid w:val="00B31015"/>
    <w:rsid w:val="00B3140D"/>
    <w:rsid w:val="00B31C6C"/>
    <w:rsid w:val="00B3249F"/>
    <w:rsid w:val="00B33A71"/>
    <w:rsid w:val="00B33F9D"/>
    <w:rsid w:val="00B340DC"/>
    <w:rsid w:val="00B342AA"/>
    <w:rsid w:val="00B34440"/>
    <w:rsid w:val="00B34724"/>
    <w:rsid w:val="00B34BE3"/>
    <w:rsid w:val="00B35271"/>
    <w:rsid w:val="00B35327"/>
    <w:rsid w:val="00B354DC"/>
    <w:rsid w:val="00B356A0"/>
    <w:rsid w:val="00B35722"/>
    <w:rsid w:val="00B35F59"/>
    <w:rsid w:val="00B363A4"/>
    <w:rsid w:val="00B3662A"/>
    <w:rsid w:val="00B36B3F"/>
    <w:rsid w:val="00B3729E"/>
    <w:rsid w:val="00B37842"/>
    <w:rsid w:val="00B4035D"/>
    <w:rsid w:val="00B403CA"/>
    <w:rsid w:val="00B40530"/>
    <w:rsid w:val="00B408E1"/>
    <w:rsid w:val="00B40CDA"/>
    <w:rsid w:val="00B40F76"/>
    <w:rsid w:val="00B4113C"/>
    <w:rsid w:val="00B4117F"/>
    <w:rsid w:val="00B4132B"/>
    <w:rsid w:val="00B41F23"/>
    <w:rsid w:val="00B42780"/>
    <w:rsid w:val="00B42E8B"/>
    <w:rsid w:val="00B43851"/>
    <w:rsid w:val="00B4393C"/>
    <w:rsid w:val="00B43DBD"/>
    <w:rsid w:val="00B44551"/>
    <w:rsid w:val="00B44766"/>
    <w:rsid w:val="00B44B91"/>
    <w:rsid w:val="00B45B42"/>
    <w:rsid w:val="00B45C47"/>
    <w:rsid w:val="00B46AD0"/>
    <w:rsid w:val="00B46BBC"/>
    <w:rsid w:val="00B47222"/>
    <w:rsid w:val="00B478B2"/>
    <w:rsid w:val="00B47E1E"/>
    <w:rsid w:val="00B51579"/>
    <w:rsid w:val="00B516BA"/>
    <w:rsid w:val="00B51D72"/>
    <w:rsid w:val="00B52332"/>
    <w:rsid w:val="00B52397"/>
    <w:rsid w:val="00B52487"/>
    <w:rsid w:val="00B52495"/>
    <w:rsid w:val="00B53292"/>
    <w:rsid w:val="00B53521"/>
    <w:rsid w:val="00B5394E"/>
    <w:rsid w:val="00B54934"/>
    <w:rsid w:val="00B54F22"/>
    <w:rsid w:val="00B551D4"/>
    <w:rsid w:val="00B5581D"/>
    <w:rsid w:val="00B56152"/>
    <w:rsid w:val="00B5637C"/>
    <w:rsid w:val="00B56579"/>
    <w:rsid w:val="00B57275"/>
    <w:rsid w:val="00B5767F"/>
    <w:rsid w:val="00B577D6"/>
    <w:rsid w:val="00B60495"/>
    <w:rsid w:val="00B60584"/>
    <w:rsid w:val="00B60FFD"/>
    <w:rsid w:val="00B61079"/>
    <w:rsid w:val="00B6273F"/>
    <w:rsid w:val="00B628C2"/>
    <w:rsid w:val="00B63C51"/>
    <w:rsid w:val="00B640EF"/>
    <w:rsid w:val="00B64894"/>
    <w:rsid w:val="00B654F5"/>
    <w:rsid w:val="00B6553E"/>
    <w:rsid w:val="00B6593A"/>
    <w:rsid w:val="00B65E33"/>
    <w:rsid w:val="00B65FCD"/>
    <w:rsid w:val="00B66019"/>
    <w:rsid w:val="00B663F3"/>
    <w:rsid w:val="00B664AB"/>
    <w:rsid w:val="00B664F0"/>
    <w:rsid w:val="00B66585"/>
    <w:rsid w:val="00B6681C"/>
    <w:rsid w:val="00B672DB"/>
    <w:rsid w:val="00B673D3"/>
    <w:rsid w:val="00B678F9"/>
    <w:rsid w:val="00B67EF1"/>
    <w:rsid w:val="00B7003A"/>
    <w:rsid w:val="00B70F8E"/>
    <w:rsid w:val="00B71748"/>
    <w:rsid w:val="00B71749"/>
    <w:rsid w:val="00B71E23"/>
    <w:rsid w:val="00B71F8A"/>
    <w:rsid w:val="00B72319"/>
    <w:rsid w:val="00B72396"/>
    <w:rsid w:val="00B731C2"/>
    <w:rsid w:val="00B73AA7"/>
    <w:rsid w:val="00B73CD4"/>
    <w:rsid w:val="00B741A7"/>
    <w:rsid w:val="00B7427E"/>
    <w:rsid w:val="00B7451C"/>
    <w:rsid w:val="00B74537"/>
    <w:rsid w:val="00B7534D"/>
    <w:rsid w:val="00B75C1F"/>
    <w:rsid w:val="00B75C50"/>
    <w:rsid w:val="00B75F58"/>
    <w:rsid w:val="00B762C1"/>
    <w:rsid w:val="00B76979"/>
    <w:rsid w:val="00B772A4"/>
    <w:rsid w:val="00B774BD"/>
    <w:rsid w:val="00B775A5"/>
    <w:rsid w:val="00B77CF6"/>
    <w:rsid w:val="00B77CFF"/>
    <w:rsid w:val="00B811B2"/>
    <w:rsid w:val="00B8155C"/>
    <w:rsid w:val="00B81F75"/>
    <w:rsid w:val="00B823AD"/>
    <w:rsid w:val="00B8345D"/>
    <w:rsid w:val="00B83564"/>
    <w:rsid w:val="00B836B7"/>
    <w:rsid w:val="00B8465B"/>
    <w:rsid w:val="00B84BAB"/>
    <w:rsid w:val="00B84F1C"/>
    <w:rsid w:val="00B8579C"/>
    <w:rsid w:val="00B85FED"/>
    <w:rsid w:val="00B8600C"/>
    <w:rsid w:val="00B8602F"/>
    <w:rsid w:val="00B8655F"/>
    <w:rsid w:val="00B86BE8"/>
    <w:rsid w:val="00B86D4F"/>
    <w:rsid w:val="00B87569"/>
    <w:rsid w:val="00B875C5"/>
    <w:rsid w:val="00B87C1E"/>
    <w:rsid w:val="00B87C4A"/>
    <w:rsid w:val="00B87CAB"/>
    <w:rsid w:val="00B9115D"/>
    <w:rsid w:val="00B9160E"/>
    <w:rsid w:val="00B91BE1"/>
    <w:rsid w:val="00B91C56"/>
    <w:rsid w:val="00B92E34"/>
    <w:rsid w:val="00B935B1"/>
    <w:rsid w:val="00B93D0A"/>
    <w:rsid w:val="00B95336"/>
    <w:rsid w:val="00B95A9A"/>
    <w:rsid w:val="00B96DC5"/>
    <w:rsid w:val="00B97224"/>
    <w:rsid w:val="00BA0596"/>
    <w:rsid w:val="00BA0A95"/>
    <w:rsid w:val="00BA0B0E"/>
    <w:rsid w:val="00BA10D1"/>
    <w:rsid w:val="00BA130F"/>
    <w:rsid w:val="00BA15E6"/>
    <w:rsid w:val="00BA167C"/>
    <w:rsid w:val="00BA20A3"/>
    <w:rsid w:val="00BA2941"/>
    <w:rsid w:val="00BA2FC0"/>
    <w:rsid w:val="00BA33B5"/>
    <w:rsid w:val="00BA3E9D"/>
    <w:rsid w:val="00BA4120"/>
    <w:rsid w:val="00BA423B"/>
    <w:rsid w:val="00BA4666"/>
    <w:rsid w:val="00BA52C6"/>
    <w:rsid w:val="00BA6641"/>
    <w:rsid w:val="00BA72C7"/>
    <w:rsid w:val="00BA7CA7"/>
    <w:rsid w:val="00BA7E99"/>
    <w:rsid w:val="00BB048F"/>
    <w:rsid w:val="00BB0D81"/>
    <w:rsid w:val="00BB25A3"/>
    <w:rsid w:val="00BB2952"/>
    <w:rsid w:val="00BB2E18"/>
    <w:rsid w:val="00BB2EDC"/>
    <w:rsid w:val="00BB30F3"/>
    <w:rsid w:val="00BB31BF"/>
    <w:rsid w:val="00BB3FAF"/>
    <w:rsid w:val="00BB4243"/>
    <w:rsid w:val="00BB4D8B"/>
    <w:rsid w:val="00BB4DDE"/>
    <w:rsid w:val="00BB5950"/>
    <w:rsid w:val="00BB59F5"/>
    <w:rsid w:val="00BB6054"/>
    <w:rsid w:val="00BB64B8"/>
    <w:rsid w:val="00BB6D40"/>
    <w:rsid w:val="00BB7004"/>
    <w:rsid w:val="00BB72A8"/>
    <w:rsid w:val="00BB7BAB"/>
    <w:rsid w:val="00BB7D1E"/>
    <w:rsid w:val="00BB7E67"/>
    <w:rsid w:val="00BC108A"/>
    <w:rsid w:val="00BC27A7"/>
    <w:rsid w:val="00BC2834"/>
    <w:rsid w:val="00BC2958"/>
    <w:rsid w:val="00BC3562"/>
    <w:rsid w:val="00BC378D"/>
    <w:rsid w:val="00BC3AD7"/>
    <w:rsid w:val="00BC3D7A"/>
    <w:rsid w:val="00BC4033"/>
    <w:rsid w:val="00BC406E"/>
    <w:rsid w:val="00BC43BB"/>
    <w:rsid w:val="00BC478E"/>
    <w:rsid w:val="00BC491B"/>
    <w:rsid w:val="00BC4B1A"/>
    <w:rsid w:val="00BC5044"/>
    <w:rsid w:val="00BC5D16"/>
    <w:rsid w:val="00BC6302"/>
    <w:rsid w:val="00BC641A"/>
    <w:rsid w:val="00BC7001"/>
    <w:rsid w:val="00BC7C9F"/>
    <w:rsid w:val="00BD0A8F"/>
    <w:rsid w:val="00BD11DE"/>
    <w:rsid w:val="00BD1E4C"/>
    <w:rsid w:val="00BD243D"/>
    <w:rsid w:val="00BD2975"/>
    <w:rsid w:val="00BD3062"/>
    <w:rsid w:val="00BD3525"/>
    <w:rsid w:val="00BD4066"/>
    <w:rsid w:val="00BD4124"/>
    <w:rsid w:val="00BD425F"/>
    <w:rsid w:val="00BD46E3"/>
    <w:rsid w:val="00BD585C"/>
    <w:rsid w:val="00BD59FA"/>
    <w:rsid w:val="00BD6115"/>
    <w:rsid w:val="00BD672F"/>
    <w:rsid w:val="00BD674A"/>
    <w:rsid w:val="00BD6D86"/>
    <w:rsid w:val="00BD7A62"/>
    <w:rsid w:val="00BE0062"/>
    <w:rsid w:val="00BE01AE"/>
    <w:rsid w:val="00BE0468"/>
    <w:rsid w:val="00BE0A20"/>
    <w:rsid w:val="00BE10E3"/>
    <w:rsid w:val="00BE27C3"/>
    <w:rsid w:val="00BE314C"/>
    <w:rsid w:val="00BE3395"/>
    <w:rsid w:val="00BE3BE2"/>
    <w:rsid w:val="00BE4212"/>
    <w:rsid w:val="00BE45A3"/>
    <w:rsid w:val="00BE4719"/>
    <w:rsid w:val="00BE4D69"/>
    <w:rsid w:val="00BE51CE"/>
    <w:rsid w:val="00BE5601"/>
    <w:rsid w:val="00BE58B9"/>
    <w:rsid w:val="00BE5C55"/>
    <w:rsid w:val="00BE66B7"/>
    <w:rsid w:val="00BE66BA"/>
    <w:rsid w:val="00BE67B1"/>
    <w:rsid w:val="00BE7CDB"/>
    <w:rsid w:val="00BF07BC"/>
    <w:rsid w:val="00BF0AEE"/>
    <w:rsid w:val="00BF0B69"/>
    <w:rsid w:val="00BF0BE4"/>
    <w:rsid w:val="00BF1CBF"/>
    <w:rsid w:val="00BF2009"/>
    <w:rsid w:val="00BF271B"/>
    <w:rsid w:val="00BF2831"/>
    <w:rsid w:val="00BF3225"/>
    <w:rsid w:val="00BF3497"/>
    <w:rsid w:val="00BF3857"/>
    <w:rsid w:val="00BF3A99"/>
    <w:rsid w:val="00BF3F8B"/>
    <w:rsid w:val="00BF41A3"/>
    <w:rsid w:val="00BF464C"/>
    <w:rsid w:val="00BF478F"/>
    <w:rsid w:val="00BF5128"/>
    <w:rsid w:val="00BF565F"/>
    <w:rsid w:val="00BF5EA1"/>
    <w:rsid w:val="00BF67B6"/>
    <w:rsid w:val="00BF771B"/>
    <w:rsid w:val="00BF7C49"/>
    <w:rsid w:val="00C0063F"/>
    <w:rsid w:val="00C006C2"/>
    <w:rsid w:val="00C01174"/>
    <w:rsid w:val="00C011F4"/>
    <w:rsid w:val="00C01579"/>
    <w:rsid w:val="00C015AA"/>
    <w:rsid w:val="00C01992"/>
    <w:rsid w:val="00C02F51"/>
    <w:rsid w:val="00C02F65"/>
    <w:rsid w:val="00C02F66"/>
    <w:rsid w:val="00C02FF0"/>
    <w:rsid w:val="00C03049"/>
    <w:rsid w:val="00C0319C"/>
    <w:rsid w:val="00C03417"/>
    <w:rsid w:val="00C03A09"/>
    <w:rsid w:val="00C03AB9"/>
    <w:rsid w:val="00C04175"/>
    <w:rsid w:val="00C04329"/>
    <w:rsid w:val="00C04621"/>
    <w:rsid w:val="00C0492B"/>
    <w:rsid w:val="00C0499B"/>
    <w:rsid w:val="00C04BD5"/>
    <w:rsid w:val="00C04CF0"/>
    <w:rsid w:val="00C0596F"/>
    <w:rsid w:val="00C05D1D"/>
    <w:rsid w:val="00C063AE"/>
    <w:rsid w:val="00C06843"/>
    <w:rsid w:val="00C06B04"/>
    <w:rsid w:val="00C07537"/>
    <w:rsid w:val="00C07A92"/>
    <w:rsid w:val="00C07DB5"/>
    <w:rsid w:val="00C07E78"/>
    <w:rsid w:val="00C1020D"/>
    <w:rsid w:val="00C10349"/>
    <w:rsid w:val="00C106E7"/>
    <w:rsid w:val="00C11160"/>
    <w:rsid w:val="00C1179E"/>
    <w:rsid w:val="00C11866"/>
    <w:rsid w:val="00C11AFB"/>
    <w:rsid w:val="00C11C01"/>
    <w:rsid w:val="00C11DB3"/>
    <w:rsid w:val="00C12E10"/>
    <w:rsid w:val="00C139B8"/>
    <w:rsid w:val="00C14B12"/>
    <w:rsid w:val="00C14C05"/>
    <w:rsid w:val="00C151E7"/>
    <w:rsid w:val="00C1555C"/>
    <w:rsid w:val="00C158D3"/>
    <w:rsid w:val="00C15B70"/>
    <w:rsid w:val="00C15FC2"/>
    <w:rsid w:val="00C17405"/>
    <w:rsid w:val="00C179A7"/>
    <w:rsid w:val="00C179F1"/>
    <w:rsid w:val="00C17A5B"/>
    <w:rsid w:val="00C202A9"/>
    <w:rsid w:val="00C20310"/>
    <w:rsid w:val="00C2048D"/>
    <w:rsid w:val="00C20C1D"/>
    <w:rsid w:val="00C211F4"/>
    <w:rsid w:val="00C21330"/>
    <w:rsid w:val="00C217FE"/>
    <w:rsid w:val="00C22157"/>
    <w:rsid w:val="00C22A59"/>
    <w:rsid w:val="00C22AC6"/>
    <w:rsid w:val="00C22CE5"/>
    <w:rsid w:val="00C22FBC"/>
    <w:rsid w:val="00C2352D"/>
    <w:rsid w:val="00C23DD9"/>
    <w:rsid w:val="00C23E66"/>
    <w:rsid w:val="00C24167"/>
    <w:rsid w:val="00C250A9"/>
    <w:rsid w:val="00C256CD"/>
    <w:rsid w:val="00C259F9"/>
    <w:rsid w:val="00C27280"/>
    <w:rsid w:val="00C276CF"/>
    <w:rsid w:val="00C277FA"/>
    <w:rsid w:val="00C30497"/>
    <w:rsid w:val="00C308A0"/>
    <w:rsid w:val="00C31135"/>
    <w:rsid w:val="00C31557"/>
    <w:rsid w:val="00C31976"/>
    <w:rsid w:val="00C31E44"/>
    <w:rsid w:val="00C31FC6"/>
    <w:rsid w:val="00C3201F"/>
    <w:rsid w:val="00C3246E"/>
    <w:rsid w:val="00C32E04"/>
    <w:rsid w:val="00C33450"/>
    <w:rsid w:val="00C33A57"/>
    <w:rsid w:val="00C341A6"/>
    <w:rsid w:val="00C341A7"/>
    <w:rsid w:val="00C344B8"/>
    <w:rsid w:val="00C34A4D"/>
    <w:rsid w:val="00C34BC9"/>
    <w:rsid w:val="00C35087"/>
    <w:rsid w:val="00C35C1E"/>
    <w:rsid w:val="00C36489"/>
    <w:rsid w:val="00C3654F"/>
    <w:rsid w:val="00C36FB8"/>
    <w:rsid w:val="00C36FE4"/>
    <w:rsid w:val="00C37D9C"/>
    <w:rsid w:val="00C37EFB"/>
    <w:rsid w:val="00C404E3"/>
    <w:rsid w:val="00C40DFD"/>
    <w:rsid w:val="00C4101C"/>
    <w:rsid w:val="00C41331"/>
    <w:rsid w:val="00C41C8C"/>
    <w:rsid w:val="00C41CB1"/>
    <w:rsid w:val="00C42747"/>
    <w:rsid w:val="00C4359C"/>
    <w:rsid w:val="00C4399F"/>
    <w:rsid w:val="00C43BC3"/>
    <w:rsid w:val="00C44615"/>
    <w:rsid w:val="00C44B72"/>
    <w:rsid w:val="00C44B9E"/>
    <w:rsid w:val="00C44EEA"/>
    <w:rsid w:val="00C45410"/>
    <w:rsid w:val="00C45C67"/>
    <w:rsid w:val="00C46573"/>
    <w:rsid w:val="00C46591"/>
    <w:rsid w:val="00C46C25"/>
    <w:rsid w:val="00C46DCE"/>
    <w:rsid w:val="00C4789C"/>
    <w:rsid w:val="00C47A7D"/>
    <w:rsid w:val="00C50165"/>
    <w:rsid w:val="00C502E4"/>
    <w:rsid w:val="00C50D10"/>
    <w:rsid w:val="00C50F5F"/>
    <w:rsid w:val="00C517F2"/>
    <w:rsid w:val="00C51A21"/>
    <w:rsid w:val="00C5208B"/>
    <w:rsid w:val="00C52CE8"/>
    <w:rsid w:val="00C53104"/>
    <w:rsid w:val="00C53D91"/>
    <w:rsid w:val="00C53D9A"/>
    <w:rsid w:val="00C53FCD"/>
    <w:rsid w:val="00C5431D"/>
    <w:rsid w:val="00C543D8"/>
    <w:rsid w:val="00C54878"/>
    <w:rsid w:val="00C54908"/>
    <w:rsid w:val="00C549C5"/>
    <w:rsid w:val="00C549DC"/>
    <w:rsid w:val="00C56A29"/>
    <w:rsid w:val="00C56B27"/>
    <w:rsid w:val="00C56D4A"/>
    <w:rsid w:val="00C57107"/>
    <w:rsid w:val="00C57CAD"/>
    <w:rsid w:val="00C600E0"/>
    <w:rsid w:val="00C601FD"/>
    <w:rsid w:val="00C6032E"/>
    <w:rsid w:val="00C60711"/>
    <w:rsid w:val="00C610A9"/>
    <w:rsid w:val="00C6133C"/>
    <w:rsid w:val="00C617EA"/>
    <w:rsid w:val="00C61A6E"/>
    <w:rsid w:val="00C62270"/>
    <w:rsid w:val="00C63B92"/>
    <w:rsid w:val="00C640A6"/>
    <w:rsid w:val="00C641C9"/>
    <w:rsid w:val="00C643D7"/>
    <w:rsid w:val="00C64F29"/>
    <w:rsid w:val="00C66258"/>
    <w:rsid w:val="00C66F54"/>
    <w:rsid w:val="00C67445"/>
    <w:rsid w:val="00C67EA3"/>
    <w:rsid w:val="00C70518"/>
    <w:rsid w:val="00C71F50"/>
    <w:rsid w:val="00C721BF"/>
    <w:rsid w:val="00C7232E"/>
    <w:rsid w:val="00C72866"/>
    <w:rsid w:val="00C729D5"/>
    <w:rsid w:val="00C72E30"/>
    <w:rsid w:val="00C73076"/>
    <w:rsid w:val="00C734C1"/>
    <w:rsid w:val="00C74A2C"/>
    <w:rsid w:val="00C754DA"/>
    <w:rsid w:val="00C755C0"/>
    <w:rsid w:val="00C756D7"/>
    <w:rsid w:val="00C75ACA"/>
    <w:rsid w:val="00C762F3"/>
    <w:rsid w:val="00C763B0"/>
    <w:rsid w:val="00C76459"/>
    <w:rsid w:val="00C76844"/>
    <w:rsid w:val="00C76BB2"/>
    <w:rsid w:val="00C76E79"/>
    <w:rsid w:val="00C77223"/>
    <w:rsid w:val="00C77F41"/>
    <w:rsid w:val="00C800DF"/>
    <w:rsid w:val="00C801AA"/>
    <w:rsid w:val="00C80254"/>
    <w:rsid w:val="00C8093F"/>
    <w:rsid w:val="00C81EE3"/>
    <w:rsid w:val="00C83453"/>
    <w:rsid w:val="00C83E0C"/>
    <w:rsid w:val="00C83F3E"/>
    <w:rsid w:val="00C84EC9"/>
    <w:rsid w:val="00C84EF1"/>
    <w:rsid w:val="00C85B92"/>
    <w:rsid w:val="00C86759"/>
    <w:rsid w:val="00C86AB0"/>
    <w:rsid w:val="00C86D52"/>
    <w:rsid w:val="00C86DF9"/>
    <w:rsid w:val="00C86FF7"/>
    <w:rsid w:val="00C872AD"/>
    <w:rsid w:val="00C876DE"/>
    <w:rsid w:val="00C8782C"/>
    <w:rsid w:val="00C87DCC"/>
    <w:rsid w:val="00C90925"/>
    <w:rsid w:val="00C9126E"/>
    <w:rsid w:val="00C9139A"/>
    <w:rsid w:val="00C91573"/>
    <w:rsid w:val="00C916EE"/>
    <w:rsid w:val="00C9250B"/>
    <w:rsid w:val="00C92BF0"/>
    <w:rsid w:val="00C92F1E"/>
    <w:rsid w:val="00C93529"/>
    <w:rsid w:val="00C935AA"/>
    <w:rsid w:val="00C93C0F"/>
    <w:rsid w:val="00C93D8D"/>
    <w:rsid w:val="00C94BC4"/>
    <w:rsid w:val="00C94D6C"/>
    <w:rsid w:val="00C94EAB"/>
    <w:rsid w:val="00C9519E"/>
    <w:rsid w:val="00C9533E"/>
    <w:rsid w:val="00C9593C"/>
    <w:rsid w:val="00C961EB"/>
    <w:rsid w:val="00C96768"/>
    <w:rsid w:val="00C96B86"/>
    <w:rsid w:val="00C971EE"/>
    <w:rsid w:val="00C97788"/>
    <w:rsid w:val="00C97DCA"/>
    <w:rsid w:val="00C97FAA"/>
    <w:rsid w:val="00CA034E"/>
    <w:rsid w:val="00CA0509"/>
    <w:rsid w:val="00CA085F"/>
    <w:rsid w:val="00CA1A83"/>
    <w:rsid w:val="00CA2324"/>
    <w:rsid w:val="00CA286B"/>
    <w:rsid w:val="00CA288E"/>
    <w:rsid w:val="00CA3983"/>
    <w:rsid w:val="00CA4000"/>
    <w:rsid w:val="00CA4ED7"/>
    <w:rsid w:val="00CA5772"/>
    <w:rsid w:val="00CA5D06"/>
    <w:rsid w:val="00CA62E4"/>
    <w:rsid w:val="00CA6496"/>
    <w:rsid w:val="00CA65E9"/>
    <w:rsid w:val="00CA674B"/>
    <w:rsid w:val="00CA6A0C"/>
    <w:rsid w:val="00CA6A37"/>
    <w:rsid w:val="00CA6CA9"/>
    <w:rsid w:val="00CA7119"/>
    <w:rsid w:val="00CA73AE"/>
    <w:rsid w:val="00CA7B4C"/>
    <w:rsid w:val="00CA7BAD"/>
    <w:rsid w:val="00CA7BD0"/>
    <w:rsid w:val="00CB0474"/>
    <w:rsid w:val="00CB08F3"/>
    <w:rsid w:val="00CB0907"/>
    <w:rsid w:val="00CB101E"/>
    <w:rsid w:val="00CB1074"/>
    <w:rsid w:val="00CB182A"/>
    <w:rsid w:val="00CB1B79"/>
    <w:rsid w:val="00CB1CA3"/>
    <w:rsid w:val="00CB1E86"/>
    <w:rsid w:val="00CB2BFD"/>
    <w:rsid w:val="00CB2D51"/>
    <w:rsid w:val="00CB30CF"/>
    <w:rsid w:val="00CB36D7"/>
    <w:rsid w:val="00CB3B65"/>
    <w:rsid w:val="00CB3EE5"/>
    <w:rsid w:val="00CB471E"/>
    <w:rsid w:val="00CB4D5A"/>
    <w:rsid w:val="00CB4D71"/>
    <w:rsid w:val="00CB4DD9"/>
    <w:rsid w:val="00CB58DF"/>
    <w:rsid w:val="00CB595F"/>
    <w:rsid w:val="00CB7539"/>
    <w:rsid w:val="00CB7C96"/>
    <w:rsid w:val="00CC0A95"/>
    <w:rsid w:val="00CC10AB"/>
    <w:rsid w:val="00CC2166"/>
    <w:rsid w:val="00CC28A6"/>
    <w:rsid w:val="00CC28B2"/>
    <w:rsid w:val="00CC2B46"/>
    <w:rsid w:val="00CC3496"/>
    <w:rsid w:val="00CC3838"/>
    <w:rsid w:val="00CC40CD"/>
    <w:rsid w:val="00CC4495"/>
    <w:rsid w:val="00CC4A83"/>
    <w:rsid w:val="00CC51DA"/>
    <w:rsid w:val="00CC6014"/>
    <w:rsid w:val="00CC61B7"/>
    <w:rsid w:val="00CC62EF"/>
    <w:rsid w:val="00CC6683"/>
    <w:rsid w:val="00CC6A34"/>
    <w:rsid w:val="00CC6C56"/>
    <w:rsid w:val="00CC735F"/>
    <w:rsid w:val="00CC78B7"/>
    <w:rsid w:val="00CC7A24"/>
    <w:rsid w:val="00CC7F6A"/>
    <w:rsid w:val="00CD016B"/>
    <w:rsid w:val="00CD058E"/>
    <w:rsid w:val="00CD1376"/>
    <w:rsid w:val="00CD1844"/>
    <w:rsid w:val="00CD1F39"/>
    <w:rsid w:val="00CD20EF"/>
    <w:rsid w:val="00CD2819"/>
    <w:rsid w:val="00CD2A1C"/>
    <w:rsid w:val="00CD2ED9"/>
    <w:rsid w:val="00CD3684"/>
    <w:rsid w:val="00CD4010"/>
    <w:rsid w:val="00CD431D"/>
    <w:rsid w:val="00CD56B8"/>
    <w:rsid w:val="00CD5708"/>
    <w:rsid w:val="00CD5873"/>
    <w:rsid w:val="00CD5AFA"/>
    <w:rsid w:val="00CD5F68"/>
    <w:rsid w:val="00CD6D68"/>
    <w:rsid w:val="00CD6ED8"/>
    <w:rsid w:val="00CD702D"/>
    <w:rsid w:val="00CD78B5"/>
    <w:rsid w:val="00CE0DE9"/>
    <w:rsid w:val="00CE2337"/>
    <w:rsid w:val="00CE33FD"/>
    <w:rsid w:val="00CE42E6"/>
    <w:rsid w:val="00CE43B9"/>
    <w:rsid w:val="00CE456B"/>
    <w:rsid w:val="00CE45AD"/>
    <w:rsid w:val="00CE4F9F"/>
    <w:rsid w:val="00CE5050"/>
    <w:rsid w:val="00CE5482"/>
    <w:rsid w:val="00CE6A1B"/>
    <w:rsid w:val="00CE6DB7"/>
    <w:rsid w:val="00CE73CB"/>
    <w:rsid w:val="00CE7D24"/>
    <w:rsid w:val="00CF0079"/>
    <w:rsid w:val="00CF048E"/>
    <w:rsid w:val="00CF053D"/>
    <w:rsid w:val="00CF065E"/>
    <w:rsid w:val="00CF0930"/>
    <w:rsid w:val="00CF0A35"/>
    <w:rsid w:val="00CF0C66"/>
    <w:rsid w:val="00CF1276"/>
    <w:rsid w:val="00CF12E6"/>
    <w:rsid w:val="00CF1521"/>
    <w:rsid w:val="00CF181F"/>
    <w:rsid w:val="00CF1BB1"/>
    <w:rsid w:val="00CF1FAD"/>
    <w:rsid w:val="00CF315D"/>
    <w:rsid w:val="00CF3572"/>
    <w:rsid w:val="00CF4344"/>
    <w:rsid w:val="00CF494C"/>
    <w:rsid w:val="00CF4DB3"/>
    <w:rsid w:val="00CF53E7"/>
    <w:rsid w:val="00CF54FC"/>
    <w:rsid w:val="00CF5986"/>
    <w:rsid w:val="00CF62F6"/>
    <w:rsid w:val="00CF674E"/>
    <w:rsid w:val="00CF69F3"/>
    <w:rsid w:val="00CF6D8F"/>
    <w:rsid w:val="00CF7B84"/>
    <w:rsid w:val="00D0016D"/>
    <w:rsid w:val="00D001A5"/>
    <w:rsid w:val="00D001DA"/>
    <w:rsid w:val="00D00D5E"/>
    <w:rsid w:val="00D0198A"/>
    <w:rsid w:val="00D01A0D"/>
    <w:rsid w:val="00D01CC5"/>
    <w:rsid w:val="00D01F85"/>
    <w:rsid w:val="00D020A9"/>
    <w:rsid w:val="00D022C3"/>
    <w:rsid w:val="00D02591"/>
    <w:rsid w:val="00D02B03"/>
    <w:rsid w:val="00D02D68"/>
    <w:rsid w:val="00D04143"/>
    <w:rsid w:val="00D04467"/>
    <w:rsid w:val="00D04589"/>
    <w:rsid w:val="00D04831"/>
    <w:rsid w:val="00D0513F"/>
    <w:rsid w:val="00D057F2"/>
    <w:rsid w:val="00D05BDE"/>
    <w:rsid w:val="00D062A5"/>
    <w:rsid w:val="00D06823"/>
    <w:rsid w:val="00D06CD7"/>
    <w:rsid w:val="00D07095"/>
    <w:rsid w:val="00D07939"/>
    <w:rsid w:val="00D07D77"/>
    <w:rsid w:val="00D107E5"/>
    <w:rsid w:val="00D10C84"/>
    <w:rsid w:val="00D1159B"/>
    <w:rsid w:val="00D1161F"/>
    <w:rsid w:val="00D11A60"/>
    <w:rsid w:val="00D11B68"/>
    <w:rsid w:val="00D120A0"/>
    <w:rsid w:val="00D12210"/>
    <w:rsid w:val="00D12E99"/>
    <w:rsid w:val="00D1327D"/>
    <w:rsid w:val="00D132C6"/>
    <w:rsid w:val="00D1354F"/>
    <w:rsid w:val="00D13690"/>
    <w:rsid w:val="00D139BF"/>
    <w:rsid w:val="00D13CDA"/>
    <w:rsid w:val="00D1473A"/>
    <w:rsid w:val="00D14F91"/>
    <w:rsid w:val="00D15180"/>
    <w:rsid w:val="00D151E9"/>
    <w:rsid w:val="00D155B4"/>
    <w:rsid w:val="00D159B8"/>
    <w:rsid w:val="00D15D26"/>
    <w:rsid w:val="00D16979"/>
    <w:rsid w:val="00D20014"/>
    <w:rsid w:val="00D20405"/>
    <w:rsid w:val="00D209D4"/>
    <w:rsid w:val="00D20ABF"/>
    <w:rsid w:val="00D211F8"/>
    <w:rsid w:val="00D216B7"/>
    <w:rsid w:val="00D21D5F"/>
    <w:rsid w:val="00D21F9A"/>
    <w:rsid w:val="00D224AF"/>
    <w:rsid w:val="00D22B79"/>
    <w:rsid w:val="00D23220"/>
    <w:rsid w:val="00D23627"/>
    <w:rsid w:val="00D24671"/>
    <w:rsid w:val="00D24944"/>
    <w:rsid w:val="00D25C41"/>
    <w:rsid w:val="00D25C5D"/>
    <w:rsid w:val="00D268EB"/>
    <w:rsid w:val="00D26CF2"/>
    <w:rsid w:val="00D27212"/>
    <w:rsid w:val="00D2761F"/>
    <w:rsid w:val="00D278E0"/>
    <w:rsid w:val="00D27D36"/>
    <w:rsid w:val="00D304E1"/>
    <w:rsid w:val="00D30789"/>
    <w:rsid w:val="00D30D91"/>
    <w:rsid w:val="00D316E2"/>
    <w:rsid w:val="00D31A7C"/>
    <w:rsid w:val="00D31B63"/>
    <w:rsid w:val="00D31C1C"/>
    <w:rsid w:val="00D32585"/>
    <w:rsid w:val="00D3291A"/>
    <w:rsid w:val="00D330E6"/>
    <w:rsid w:val="00D33104"/>
    <w:rsid w:val="00D331D0"/>
    <w:rsid w:val="00D33263"/>
    <w:rsid w:val="00D3373A"/>
    <w:rsid w:val="00D33C2B"/>
    <w:rsid w:val="00D33D42"/>
    <w:rsid w:val="00D34030"/>
    <w:rsid w:val="00D34E1F"/>
    <w:rsid w:val="00D35240"/>
    <w:rsid w:val="00D35824"/>
    <w:rsid w:val="00D3587B"/>
    <w:rsid w:val="00D359C6"/>
    <w:rsid w:val="00D35CBB"/>
    <w:rsid w:val="00D36ADC"/>
    <w:rsid w:val="00D36EB7"/>
    <w:rsid w:val="00D37266"/>
    <w:rsid w:val="00D377E3"/>
    <w:rsid w:val="00D37A6A"/>
    <w:rsid w:val="00D37A9F"/>
    <w:rsid w:val="00D37AD2"/>
    <w:rsid w:val="00D37D7D"/>
    <w:rsid w:val="00D4065A"/>
    <w:rsid w:val="00D40E9E"/>
    <w:rsid w:val="00D40FFC"/>
    <w:rsid w:val="00D4107A"/>
    <w:rsid w:val="00D41919"/>
    <w:rsid w:val="00D42356"/>
    <w:rsid w:val="00D42620"/>
    <w:rsid w:val="00D436FC"/>
    <w:rsid w:val="00D448C8"/>
    <w:rsid w:val="00D45100"/>
    <w:rsid w:val="00D4649B"/>
    <w:rsid w:val="00D46B16"/>
    <w:rsid w:val="00D46B84"/>
    <w:rsid w:val="00D46C4D"/>
    <w:rsid w:val="00D46DF4"/>
    <w:rsid w:val="00D46FD3"/>
    <w:rsid w:val="00D50546"/>
    <w:rsid w:val="00D50575"/>
    <w:rsid w:val="00D516E1"/>
    <w:rsid w:val="00D51AB4"/>
    <w:rsid w:val="00D5210C"/>
    <w:rsid w:val="00D523CF"/>
    <w:rsid w:val="00D52596"/>
    <w:rsid w:val="00D546CC"/>
    <w:rsid w:val="00D54B79"/>
    <w:rsid w:val="00D54D60"/>
    <w:rsid w:val="00D556BC"/>
    <w:rsid w:val="00D56623"/>
    <w:rsid w:val="00D575F2"/>
    <w:rsid w:val="00D577BD"/>
    <w:rsid w:val="00D578BC"/>
    <w:rsid w:val="00D57938"/>
    <w:rsid w:val="00D57D1B"/>
    <w:rsid w:val="00D6124B"/>
    <w:rsid w:val="00D61520"/>
    <w:rsid w:val="00D615A6"/>
    <w:rsid w:val="00D619BF"/>
    <w:rsid w:val="00D61C42"/>
    <w:rsid w:val="00D61D90"/>
    <w:rsid w:val="00D62658"/>
    <w:rsid w:val="00D62CCF"/>
    <w:rsid w:val="00D62D3D"/>
    <w:rsid w:val="00D63ADF"/>
    <w:rsid w:val="00D63E8D"/>
    <w:rsid w:val="00D64E8E"/>
    <w:rsid w:val="00D65214"/>
    <w:rsid w:val="00D65378"/>
    <w:rsid w:val="00D66A24"/>
    <w:rsid w:val="00D66F1B"/>
    <w:rsid w:val="00D67503"/>
    <w:rsid w:val="00D70AF9"/>
    <w:rsid w:val="00D715BC"/>
    <w:rsid w:val="00D71803"/>
    <w:rsid w:val="00D718E4"/>
    <w:rsid w:val="00D71974"/>
    <w:rsid w:val="00D71B9C"/>
    <w:rsid w:val="00D723C7"/>
    <w:rsid w:val="00D75127"/>
    <w:rsid w:val="00D753E3"/>
    <w:rsid w:val="00D75579"/>
    <w:rsid w:val="00D757A0"/>
    <w:rsid w:val="00D758EE"/>
    <w:rsid w:val="00D76419"/>
    <w:rsid w:val="00D7648F"/>
    <w:rsid w:val="00D76A54"/>
    <w:rsid w:val="00D76B2F"/>
    <w:rsid w:val="00D76D9F"/>
    <w:rsid w:val="00D76EC7"/>
    <w:rsid w:val="00D803D9"/>
    <w:rsid w:val="00D804B2"/>
    <w:rsid w:val="00D80B88"/>
    <w:rsid w:val="00D80DA0"/>
    <w:rsid w:val="00D817D6"/>
    <w:rsid w:val="00D81FEE"/>
    <w:rsid w:val="00D82D16"/>
    <w:rsid w:val="00D83441"/>
    <w:rsid w:val="00D8348E"/>
    <w:rsid w:val="00D834EA"/>
    <w:rsid w:val="00D83526"/>
    <w:rsid w:val="00D8549D"/>
    <w:rsid w:val="00D85F3A"/>
    <w:rsid w:val="00D90496"/>
    <w:rsid w:val="00D90616"/>
    <w:rsid w:val="00D907E0"/>
    <w:rsid w:val="00D908D0"/>
    <w:rsid w:val="00D915F8"/>
    <w:rsid w:val="00D920C9"/>
    <w:rsid w:val="00D920F1"/>
    <w:rsid w:val="00D92936"/>
    <w:rsid w:val="00D92BBF"/>
    <w:rsid w:val="00D92DA2"/>
    <w:rsid w:val="00D93CD7"/>
    <w:rsid w:val="00D9499B"/>
    <w:rsid w:val="00D959BC"/>
    <w:rsid w:val="00D95B0C"/>
    <w:rsid w:val="00D95CA2"/>
    <w:rsid w:val="00D96114"/>
    <w:rsid w:val="00D96115"/>
    <w:rsid w:val="00D9627F"/>
    <w:rsid w:val="00D966C2"/>
    <w:rsid w:val="00D96877"/>
    <w:rsid w:val="00D96EAA"/>
    <w:rsid w:val="00D970FC"/>
    <w:rsid w:val="00D97356"/>
    <w:rsid w:val="00D97485"/>
    <w:rsid w:val="00D97D0C"/>
    <w:rsid w:val="00DA002D"/>
    <w:rsid w:val="00DA00C6"/>
    <w:rsid w:val="00DA074F"/>
    <w:rsid w:val="00DA18A0"/>
    <w:rsid w:val="00DA18B6"/>
    <w:rsid w:val="00DA1C8C"/>
    <w:rsid w:val="00DA355C"/>
    <w:rsid w:val="00DA3A61"/>
    <w:rsid w:val="00DA49DE"/>
    <w:rsid w:val="00DA4AEA"/>
    <w:rsid w:val="00DA4FFD"/>
    <w:rsid w:val="00DA50F6"/>
    <w:rsid w:val="00DA5C26"/>
    <w:rsid w:val="00DA65CE"/>
    <w:rsid w:val="00DA6781"/>
    <w:rsid w:val="00DA68EC"/>
    <w:rsid w:val="00DA7523"/>
    <w:rsid w:val="00DA771E"/>
    <w:rsid w:val="00DA7738"/>
    <w:rsid w:val="00DA786D"/>
    <w:rsid w:val="00DA7B1E"/>
    <w:rsid w:val="00DB08E9"/>
    <w:rsid w:val="00DB0C57"/>
    <w:rsid w:val="00DB13A5"/>
    <w:rsid w:val="00DB1713"/>
    <w:rsid w:val="00DB171D"/>
    <w:rsid w:val="00DB1888"/>
    <w:rsid w:val="00DB1A0B"/>
    <w:rsid w:val="00DB1AFD"/>
    <w:rsid w:val="00DB1DBD"/>
    <w:rsid w:val="00DB234F"/>
    <w:rsid w:val="00DB2B14"/>
    <w:rsid w:val="00DB46E0"/>
    <w:rsid w:val="00DB4BCB"/>
    <w:rsid w:val="00DB4BD8"/>
    <w:rsid w:val="00DB4EC4"/>
    <w:rsid w:val="00DB55ED"/>
    <w:rsid w:val="00DB5815"/>
    <w:rsid w:val="00DB5C81"/>
    <w:rsid w:val="00DB5E66"/>
    <w:rsid w:val="00DB64FF"/>
    <w:rsid w:val="00DB6532"/>
    <w:rsid w:val="00DB71AD"/>
    <w:rsid w:val="00DB78C9"/>
    <w:rsid w:val="00DB7BB0"/>
    <w:rsid w:val="00DB7E0F"/>
    <w:rsid w:val="00DB7E7F"/>
    <w:rsid w:val="00DC0015"/>
    <w:rsid w:val="00DC0541"/>
    <w:rsid w:val="00DC09DE"/>
    <w:rsid w:val="00DC0A56"/>
    <w:rsid w:val="00DC0FC5"/>
    <w:rsid w:val="00DC207B"/>
    <w:rsid w:val="00DC21D6"/>
    <w:rsid w:val="00DC2C19"/>
    <w:rsid w:val="00DC2F65"/>
    <w:rsid w:val="00DC31EF"/>
    <w:rsid w:val="00DC3451"/>
    <w:rsid w:val="00DC406E"/>
    <w:rsid w:val="00DC4753"/>
    <w:rsid w:val="00DC4879"/>
    <w:rsid w:val="00DC488D"/>
    <w:rsid w:val="00DC48F5"/>
    <w:rsid w:val="00DC49BF"/>
    <w:rsid w:val="00DC4BE9"/>
    <w:rsid w:val="00DC5562"/>
    <w:rsid w:val="00DC5580"/>
    <w:rsid w:val="00DC5CCE"/>
    <w:rsid w:val="00DC5E62"/>
    <w:rsid w:val="00DC611F"/>
    <w:rsid w:val="00DC6687"/>
    <w:rsid w:val="00DC6C35"/>
    <w:rsid w:val="00DC711D"/>
    <w:rsid w:val="00DC73C3"/>
    <w:rsid w:val="00DC79DA"/>
    <w:rsid w:val="00DC7C61"/>
    <w:rsid w:val="00DD01E6"/>
    <w:rsid w:val="00DD0298"/>
    <w:rsid w:val="00DD03DE"/>
    <w:rsid w:val="00DD129B"/>
    <w:rsid w:val="00DD1717"/>
    <w:rsid w:val="00DD1F44"/>
    <w:rsid w:val="00DD2642"/>
    <w:rsid w:val="00DD28AA"/>
    <w:rsid w:val="00DD32FC"/>
    <w:rsid w:val="00DD36FA"/>
    <w:rsid w:val="00DD42D4"/>
    <w:rsid w:val="00DD587B"/>
    <w:rsid w:val="00DD5A12"/>
    <w:rsid w:val="00DD6194"/>
    <w:rsid w:val="00DD73BB"/>
    <w:rsid w:val="00DD76AF"/>
    <w:rsid w:val="00DD76C0"/>
    <w:rsid w:val="00DD77A8"/>
    <w:rsid w:val="00DD77AC"/>
    <w:rsid w:val="00DD7BBA"/>
    <w:rsid w:val="00DE0796"/>
    <w:rsid w:val="00DE08D5"/>
    <w:rsid w:val="00DE0FC5"/>
    <w:rsid w:val="00DE1105"/>
    <w:rsid w:val="00DE17E0"/>
    <w:rsid w:val="00DE18F9"/>
    <w:rsid w:val="00DE1D6D"/>
    <w:rsid w:val="00DE2043"/>
    <w:rsid w:val="00DE2235"/>
    <w:rsid w:val="00DE250C"/>
    <w:rsid w:val="00DE27A4"/>
    <w:rsid w:val="00DE2EAC"/>
    <w:rsid w:val="00DE3107"/>
    <w:rsid w:val="00DE33D6"/>
    <w:rsid w:val="00DE3768"/>
    <w:rsid w:val="00DE3CB1"/>
    <w:rsid w:val="00DE3DEA"/>
    <w:rsid w:val="00DE3EB8"/>
    <w:rsid w:val="00DE3EE0"/>
    <w:rsid w:val="00DE3F5B"/>
    <w:rsid w:val="00DE4864"/>
    <w:rsid w:val="00DE48FC"/>
    <w:rsid w:val="00DE4DB6"/>
    <w:rsid w:val="00DE528D"/>
    <w:rsid w:val="00DE5B8F"/>
    <w:rsid w:val="00DE6994"/>
    <w:rsid w:val="00DE6CB2"/>
    <w:rsid w:val="00DE70A6"/>
    <w:rsid w:val="00DE743B"/>
    <w:rsid w:val="00DE751D"/>
    <w:rsid w:val="00DE78A0"/>
    <w:rsid w:val="00DF10F4"/>
    <w:rsid w:val="00DF17A8"/>
    <w:rsid w:val="00DF1B79"/>
    <w:rsid w:val="00DF1FF2"/>
    <w:rsid w:val="00DF225F"/>
    <w:rsid w:val="00DF3D75"/>
    <w:rsid w:val="00DF436D"/>
    <w:rsid w:val="00DF49E2"/>
    <w:rsid w:val="00DF4BE0"/>
    <w:rsid w:val="00DF6456"/>
    <w:rsid w:val="00DF673B"/>
    <w:rsid w:val="00DF6952"/>
    <w:rsid w:val="00DF69B2"/>
    <w:rsid w:val="00DF71AC"/>
    <w:rsid w:val="00DF7348"/>
    <w:rsid w:val="00DF73B7"/>
    <w:rsid w:val="00DF7452"/>
    <w:rsid w:val="00DF767D"/>
    <w:rsid w:val="00DF780F"/>
    <w:rsid w:val="00DF7FF7"/>
    <w:rsid w:val="00E00674"/>
    <w:rsid w:val="00E0069F"/>
    <w:rsid w:val="00E009F8"/>
    <w:rsid w:val="00E0105F"/>
    <w:rsid w:val="00E012A3"/>
    <w:rsid w:val="00E01DC9"/>
    <w:rsid w:val="00E02E16"/>
    <w:rsid w:val="00E03279"/>
    <w:rsid w:val="00E03C4F"/>
    <w:rsid w:val="00E03F06"/>
    <w:rsid w:val="00E0408F"/>
    <w:rsid w:val="00E042FC"/>
    <w:rsid w:val="00E04851"/>
    <w:rsid w:val="00E04D91"/>
    <w:rsid w:val="00E04F7B"/>
    <w:rsid w:val="00E0559F"/>
    <w:rsid w:val="00E05776"/>
    <w:rsid w:val="00E05EB3"/>
    <w:rsid w:val="00E06448"/>
    <w:rsid w:val="00E06476"/>
    <w:rsid w:val="00E064F2"/>
    <w:rsid w:val="00E06B91"/>
    <w:rsid w:val="00E06F79"/>
    <w:rsid w:val="00E076C1"/>
    <w:rsid w:val="00E07CED"/>
    <w:rsid w:val="00E1018D"/>
    <w:rsid w:val="00E1053A"/>
    <w:rsid w:val="00E10A2D"/>
    <w:rsid w:val="00E10CF7"/>
    <w:rsid w:val="00E10F0B"/>
    <w:rsid w:val="00E11015"/>
    <w:rsid w:val="00E12AC0"/>
    <w:rsid w:val="00E12E4A"/>
    <w:rsid w:val="00E13306"/>
    <w:rsid w:val="00E13696"/>
    <w:rsid w:val="00E13AAA"/>
    <w:rsid w:val="00E13AF6"/>
    <w:rsid w:val="00E1477C"/>
    <w:rsid w:val="00E149D0"/>
    <w:rsid w:val="00E151DE"/>
    <w:rsid w:val="00E15A6B"/>
    <w:rsid w:val="00E164AE"/>
    <w:rsid w:val="00E17CF6"/>
    <w:rsid w:val="00E17D76"/>
    <w:rsid w:val="00E17EE9"/>
    <w:rsid w:val="00E21DDB"/>
    <w:rsid w:val="00E22D9B"/>
    <w:rsid w:val="00E234C0"/>
    <w:rsid w:val="00E2376B"/>
    <w:rsid w:val="00E23AB1"/>
    <w:rsid w:val="00E2473C"/>
    <w:rsid w:val="00E251C7"/>
    <w:rsid w:val="00E2570F"/>
    <w:rsid w:val="00E258FF"/>
    <w:rsid w:val="00E25E3B"/>
    <w:rsid w:val="00E25F02"/>
    <w:rsid w:val="00E264EB"/>
    <w:rsid w:val="00E267D7"/>
    <w:rsid w:val="00E2774A"/>
    <w:rsid w:val="00E27952"/>
    <w:rsid w:val="00E30118"/>
    <w:rsid w:val="00E30772"/>
    <w:rsid w:val="00E30870"/>
    <w:rsid w:val="00E30C66"/>
    <w:rsid w:val="00E30C81"/>
    <w:rsid w:val="00E30EA0"/>
    <w:rsid w:val="00E31B86"/>
    <w:rsid w:val="00E31F8A"/>
    <w:rsid w:val="00E323B9"/>
    <w:rsid w:val="00E32628"/>
    <w:rsid w:val="00E327E8"/>
    <w:rsid w:val="00E33CFD"/>
    <w:rsid w:val="00E341A7"/>
    <w:rsid w:val="00E34787"/>
    <w:rsid w:val="00E34EC3"/>
    <w:rsid w:val="00E35706"/>
    <w:rsid w:val="00E3680E"/>
    <w:rsid w:val="00E36839"/>
    <w:rsid w:val="00E36BF8"/>
    <w:rsid w:val="00E402D9"/>
    <w:rsid w:val="00E40A66"/>
    <w:rsid w:val="00E412A8"/>
    <w:rsid w:val="00E424B8"/>
    <w:rsid w:val="00E425BB"/>
    <w:rsid w:val="00E42783"/>
    <w:rsid w:val="00E435B8"/>
    <w:rsid w:val="00E43BC9"/>
    <w:rsid w:val="00E43CD8"/>
    <w:rsid w:val="00E43EDC"/>
    <w:rsid w:val="00E442D8"/>
    <w:rsid w:val="00E44A69"/>
    <w:rsid w:val="00E44AFD"/>
    <w:rsid w:val="00E44B9B"/>
    <w:rsid w:val="00E45577"/>
    <w:rsid w:val="00E455FA"/>
    <w:rsid w:val="00E46209"/>
    <w:rsid w:val="00E50642"/>
    <w:rsid w:val="00E50B00"/>
    <w:rsid w:val="00E50F9B"/>
    <w:rsid w:val="00E5133E"/>
    <w:rsid w:val="00E519B7"/>
    <w:rsid w:val="00E51F10"/>
    <w:rsid w:val="00E52CEE"/>
    <w:rsid w:val="00E52E3B"/>
    <w:rsid w:val="00E5308E"/>
    <w:rsid w:val="00E53496"/>
    <w:rsid w:val="00E535B9"/>
    <w:rsid w:val="00E53A28"/>
    <w:rsid w:val="00E54038"/>
    <w:rsid w:val="00E5468F"/>
    <w:rsid w:val="00E5518D"/>
    <w:rsid w:val="00E55736"/>
    <w:rsid w:val="00E56557"/>
    <w:rsid w:val="00E566A5"/>
    <w:rsid w:val="00E56B78"/>
    <w:rsid w:val="00E56D23"/>
    <w:rsid w:val="00E5726E"/>
    <w:rsid w:val="00E5790F"/>
    <w:rsid w:val="00E603E3"/>
    <w:rsid w:val="00E60607"/>
    <w:rsid w:val="00E61522"/>
    <w:rsid w:val="00E61AB5"/>
    <w:rsid w:val="00E61F53"/>
    <w:rsid w:val="00E62C21"/>
    <w:rsid w:val="00E633ED"/>
    <w:rsid w:val="00E63A46"/>
    <w:rsid w:val="00E63FA4"/>
    <w:rsid w:val="00E645E5"/>
    <w:rsid w:val="00E649B8"/>
    <w:rsid w:val="00E649DC"/>
    <w:rsid w:val="00E64ED9"/>
    <w:rsid w:val="00E650DB"/>
    <w:rsid w:val="00E65358"/>
    <w:rsid w:val="00E65396"/>
    <w:rsid w:val="00E653B5"/>
    <w:rsid w:val="00E6563A"/>
    <w:rsid w:val="00E65701"/>
    <w:rsid w:val="00E66352"/>
    <w:rsid w:val="00E66844"/>
    <w:rsid w:val="00E66861"/>
    <w:rsid w:val="00E66D95"/>
    <w:rsid w:val="00E66F64"/>
    <w:rsid w:val="00E704B9"/>
    <w:rsid w:val="00E71414"/>
    <w:rsid w:val="00E721AD"/>
    <w:rsid w:val="00E7258E"/>
    <w:rsid w:val="00E729E1"/>
    <w:rsid w:val="00E72F82"/>
    <w:rsid w:val="00E73299"/>
    <w:rsid w:val="00E738F1"/>
    <w:rsid w:val="00E73F25"/>
    <w:rsid w:val="00E747DD"/>
    <w:rsid w:val="00E7485D"/>
    <w:rsid w:val="00E74D81"/>
    <w:rsid w:val="00E7529F"/>
    <w:rsid w:val="00E75AAF"/>
    <w:rsid w:val="00E764FD"/>
    <w:rsid w:val="00E76503"/>
    <w:rsid w:val="00E7709F"/>
    <w:rsid w:val="00E7724E"/>
    <w:rsid w:val="00E77C64"/>
    <w:rsid w:val="00E803D9"/>
    <w:rsid w:val="00E80D2F"/>
    <w:rsid w:val="00E811D9"/>
    <w:rsid w:val="00E8185C"/>
    <w:rsid w:val="00E81EE6"/>
    <w:rsid w:val="00E82A33"/>
    <w:rsid w:val="00E84547"/>
    <w:rsid w:val="00E84576"/>
    <w:rsid w:val="00E84F10"/>
    <w:rsid w:val="00E85241"/>
    <w:rsid w:val="00E85798"/>
    <w:rsid w:val="00E85967"/>
    <w:rsid w:val="00E8613C"/>
    <w:rsid w:val="00E86BE9"/>
    <w:rsid w:val="00E86C3A"/>
    <w:rsid w:val="00E8731F"/>
    <w:rsid w:val="00E8732B"/>
    <w:rsid w:val="00E8755B"/>
    <w:rsid w:val="00E87C14"/>
    <w:rsid w:val="00E87F9B"/>
    <w:rsid w:val="00E9012E"/>
    <w:rsid w:val="00E90264"/>
    <w:rsid w:val="00E90790"/>
    <w:rsid w:val="00E90978"/>
    <w:rsid w:val="00E90EB2"/>
    <w:rsid w:val="00E91098"/>
    <w:rsid w:val="00E9131B"/>
    <w:rsid w:val="00E9154E"/>
    <w:rsid w:val="00E916F7"/>
    <w:rsid w:val="00E918DC"/>
    <w:rsid w:val="00E92117"/>
    <w:rsid w:val="00E92D7F"/>
    <w:rsid w:val="00E94165"/>
    <w:rsid w:val="00E942B4"/>
    <w:rsid w:val="00E944D4"/>
    <w:rsid w:val="00E94CEA"/>
    <w:rsid w:val="00E94F72"/>
    <w:rsid w:val="00E957F0"/>
    <w:rsid w:val="00E970E6"/>
    <w:rsid w:val="00E9743E"/>
    <w:rsid w:val="00E976A5"/>
    <w:rsid w:val="00E97A59"/>
    <w:rsid w:val="00E97A96"/>
    <w:rsid w:val="00EA0565"/>
    <w:rsid w:val="00EA0690"/>
    <w:rsid w:val="00EA0774"/>
    <w:rsid w:val="00EA1877"/>
    <w:rsid w:val="00EA239B"/>
    <w:rsid w:val="00EA33D2"/>
    <w:rsid w:val="00EA3746"/>
    <w:rsid w:val="00EA38B9"/>
    <w:rsid w:val="00EA3E63"/>
    <w:rsid w:val="00EA3ED2"/>
    <w:rsid w:val="00EA4222"/>
    <w:rsid w:val="00EA473E"/>
    <w:rsid w:val="00EA4F40"/>
    <w:rsid w:val="00EA4F67"/>
    <w:rsid w:val="00EA510B"/>
    <w:rsid w:val="00EA51A9"/>
    <w:rsid w:val="00EA5A48"/>
    <w:rsid w:val="00EA68D8"/>
    <w:rsid w:val="00EA69FB"/>
    <w:rsid w:val="00EA6EA0"/>
    <w:rsid w:val="00EA6EE1"/>
    <w:rsid w:val="00EA72C7"/>
    <w:rsid w:val="00EA73D6"/>
    <w:rsid w:val="00EA756B"/>
    <w:rsid w:val="00EA7680"/>
    <w:rsid w:val="00EB080B"/>
    <w:rsid w:val="00EB0B09"/>
    <w:rsid w:val="00EB15F9"/>
    <w:rsid w:val="00EB1972"/>
    <w:rsid w:val="00EB25F1"/>
    <w:rsid w:val="00EB2603"/>
    <w:rsid w:val="00EB2C45"/>
    <w:rsid w:val="00EB2CA2"/>
    <w:rsid w:val="00EB2EAC"/>
    <w:rsid w:val="00EB3004"/>
    <w:rsid w:val="00EB3C1B"/>
    <w:rsid w:val="00EB5345"/>
    <w:rsid w:val="00EB58AB"/>
    <w:rsid w:val="00EB5DFB"/>
    <w:rsid w:val="00EB5F77"/>
    <w:rsid w:val="00EB6292"/>
    <w:rsid w:val="00EB6527"/>
    <w:rsid w:val="00EB6EC0"/>
    <w:rsid w:val="00EB7934"/>
    <w:rsid w:val="00EB7C15"/>
    <w:rsid w:val="00EC0292"/>
    <w:rsid w:val="00EC102C"/>
    <w:rsid w:val="00EC1326"/>
    <w:rsid w:val="00EC1690"/>
    <w:rsid w:val="00EC1B51"/>
    <w:rsid w:val="00EC2109"/>
    <w:rsid w:val="00EC259C"/>
    <w:rsid w:val="00EC482D"/>
    <w:rsid w:val="00EC4EA5"/>
    <w:rsid w:val="00EC512B"/>
    <w:rsid w:val="00EC562A"/>
    <w:rsid w:val="00EC5886"/>
    <w:rsid w:val="00EC59AC"/>
    <w:rsid w:val="00EC5EA4"/>
    <w:rsid w:val="00EC6346"/>
    <w:rsid w:val="00EC65FD"/>
    <w:rsid w:val="00ED0362"/>
    <w:rsid w:val="00ED0B82"/>
    <w:rsid w:val="00ED1031"/>
    <w:rsid w:val="00ED1083"/>
    <w:rsid w:val="00ED12E6"/>
    <w:rsid w:val="00ED1ADC"/>
    <w:rsid w:val="00ED1F12"/>
    <w:rsid w:val="00ED2123"/>
    <w:rsid w:val="00ED24B2"/>
    <w:rsid w:val="00ED29C2"/>
    <w:rsid w:val="00ED3314"/>
    <w:rsid w:val="00ED33C3"/>
    <w:rsid w:val="00ED4315"/>
    <w:rsid w:val="00ED4FD1"/>
    <w:rsid w:val="00ED751A"/>
    <w:rsid w:val="00ED7A3E"/>
    <w:rsid w:val="00EE05E9"/>
    <w:rsid w:val="00EE183D"/>
    <w:rsid w:val="00EE24BC"/>
    <w:rsid w:val="00EE2900"/>
    <w:rsid w:val="00EE3355"/>
    <w:rsid w:val="00EE37EE"/>
    <w:rsid w:val="00EE48A9"/>
    <w:rsid w:val="00EE4BF3"/>
    <w:rsid w:val="00EE4E0F"/>
    <w:rsid w:val="00EE4E5B"/>
    <w:rsid w:val="00EE568E"/>
    <w:rsid w:val="00EE5CE6"/>
    <w:rsid w:val="00EE68BF"/>
    <w:rsid w:val="00EE75E0"/>
    <w:rsid w:val="00EE7BE3"/>
    <w:rsid w:val="00EF08E7"/>
    <w:rsid w:val="00EF08F1"/>
    <w:rsid w:val="00EF0C35"/>
    <w:rsid w:val="00EF113C"/>
    <w:rsid w:val="00EF12AC"/>
    <w:rsid w:val="00EF12B1"/>
    <w:rsid w:val="00EF1A70"/>
    <w:rsid w:val="00EF23F1"/>
    <w:rsid w:val="00EF2401"/>
    <w:rsid w:val="00EF2CFC"/>
    <w:rsid w:val="00EF397F"/>
    <w:rsid w:val="00EF46F5"/>
    <w:rsid w:val="00EF4DA0"/>
    <w:rsid w:val="00EF5299"/>
    <w:rsid w:val="00EF5E9F"/>
    <w:rsid w:val="00EF6099"/>
    <w:rsid w:val="00EF6306"/>
    <w:rsid w:val="00EF6340"/>
    <w:rsid w:val="00EF6619"/>
    <w:rsid w:val="00EF771E"/>
    <w:rsid w:val="00EF795C"/>
    <w:rsid w:val="00F010C9"/>
    <w:rsid w:val="00F010F4"/>
    <w:rsid w:val="00F01732"/>
    <w:rsid w:val="00F01740"/>
    <w:rsid w:val="00F02250"/>
    <w:rsid w:val="00F0235C"/>
    <w:rsid w:val="00F03B8B"/>
    <w:rsid w:val="00F04839"/>
    <w:rsid w:val="00F04A9D"/>
    <w:rsid w:val="00F04DAB"/>
    <w:rsid w:val="00F05B4B"/>
    <w:rsid w:val="00F062BD"/>
    <w:rsid w:val="00F0636F"/>
    <w:rsid w:val="00F069A8"/>
    <w:rsid w:val="00F06B40"/>
    <w:rsid w:val="00F0713F"/>
    <w:rsid w:val="00F0745A"/>
    <w:rsid w:val="00F104D3"/>
    <w:rsid w:val="00F12DFD"/>
    <w:rsid w:val="00F13071"/>
    <w:rsid w:val="00F134C3"/>
    <w:rsid w:val="00F13E6B"/>
    <w:rsid w:val="00F14A2C"/>
    <w:rsid w:val="00F14B56"/>
    <w:rsid w:val="00F153EF"/>
    <w:rsid w:val="00F15854"/>
    <w:rsid w:val="00F16440"/>
    <w:rsid w:val="00F1682B"/>
    <w:rsid w:val="00F1768E"/>
    <w:rsid w:val="00F17758"/>
    <w:rsid w:val="00F17CA4"/>
    <w:rsid w:val="00F17F3A"/>
    <w:rsid w:val="00F17FDC"/>
    <w:rsid w:val="00F206A7"/>
    <w:rsid w:val="00F210D1"/>
    <w:rsid w:val="00F214D1"/>
    <w:rsid w:val="00F21531"/>
    <w:rsid w:val="00F216A7"/>
    <w:rsid w:val="00F21FE6"/>
    <w:rsid w:val="00F2243C"/>
    <w:rsid w:val="00F23513"/>
    <w:rsid w:val="00F23858"/>
    <w:rsid w:val="00F23F92"/>
    <w:rsid w:val="00F25300"/>
    <w:rsid w:val="00F2555B"/>
    <w:rsid w:val="00F25827"/>
    <w:rsid w:val="00F25C89"/>
    <w:rsid w:val="00F26199"/>
    <w:rsid w:val="00F275D8"/>
    <w:rsid w:val="00F27E9E"/>
    <w:rsid w:val="00F27EFB"/>
    <w:rsid w:val="00F30445"/>
    <w:rsid w:val="00F30D1E"/>
    <w:rsid w:val="00F31C19"/>
    <w:rsid w:val="00F32310"/>
    <w:rsid w:val="00F32543"/>
    <w:rsid w:val="00F32F97"/>
    <w:rsid w:val="00F3329E"/>
    <w:rsid w:val="00F3390A"/>
    <w:rsid w:val="00F33925"/>
    <w:rsid w:val="00F33A4D"/>
    <w:rsid w:val="00F33BF8"/>
    <w:rsid w:val="00F33DD1"/>
    <w:rsid w:val="00F33EA2"/>
    <w:rsid w:val="00F34131"/>
    <w:rsid w:val="00F34143"/>
    <w:rsid w:val="00F34DCB"/>
    <w:rsid w:val="00F35657"/>
    <w:rsid w:val="00F359FA"/>
    <w:rsid w:val="00F35B40"/>
    <w:rsid w:val="00F367F2"/>
    <w:rsid w:val="00F36AB9"/>
    <w:rsid w:val="00F37430"/>
    <w:rsid w:val="00F3750D"/>
    <w:rsid w:val="00F37902"/>
    <w:rsid w:val="00F37D39"/>
    <w:rsid w:val="00F40BFC"/>
    <w:rsid w:val="00F410CA"/>
    <w:rsid w:val="00F411B0"/>
    <w:rsid w:val="00F413CD"/>
    <w:rsid w:val="00F41BF2"/>
    <w:rsid w:val="00F41F41"/>
    <w:rsid w:val="00F42699"/>
    <w:rsid w:val="00F42A88"/>
    <w:rsid w:val="00F43BC3"/>
    <w:rsid w:val="00F441B0"/>
    <w:rsid w:val="00F4496A"/>
    <w:rsid w:val="00F4560D"/>
    <w:rsid w:val="00F45E00"/>
    <w:rsid w:val="00F46025"/>
    <w:rsid w:val="00F471A9"/>
    <w:rsid w:val="00F47D34"/>
    <w:rsid w:val="00F52165"/>
    <w:rsid w:val="00F52717"/>
    <w:rsid w:val="00F52999"/>
    <w:rsid w:val="00F52A86"/>
    <w:rsid w:val="00F53116"/>
    <w:rsid w:val="00F533D9"/>
    <w:rsid w:val="00F539C7"/>
    <w:rsid w:val="00F5419F"/>
    <w:rsid w:val="00F54C50"/>
    <w:rsid w:val="00F553E8"/>
    <w:rsid w:val="00F5588B"/>
    <w:rsid w:val="00F56614"/>
    <w:rsid w:val="00F566A3"/>
    <w:rsid w:val="00F56D92"/>
    <w:rsid w:val="00F574FB"/>
    <w:rsid w:val="00F57BAB"/>
    <w:rsid w:val="00F60667"/>
    <w:rsid w:val="00F61586"/>
    <w:rsid w:val="00F619DC"/>
    <w:rsid w:val="00F61B71"/>
    <w:rsid w:val="00F61D61"/>
    <w:rsid w:val="00F62845"/>
    <w:rsid w:val="00F628A8"/>
    <w:rsid w:val="00F62D59"/>
    <w:rsid w:val="00F63280"/>
    <w:rsid w:val="00F63ECF"/>
    <w:rsid w:val="00F64AEB"/>
    <w:rsid w:val="00F654BD"/>
    <w:rsid w:val="00F65543"/>
    <w:rsid w:val="00F6565A"/>
    <w:rsid w:val="00F65B07"/>
    <w:rsid w:val="00F66A2C"/>
    <w:rsid w:val="00F66B34"/>
    <w:rsid w:val="00F679F8"/>
    <w:rsid w:val="00F67CE6"/>
    <w:rsid w:val="00F700E3"/>
    <w:rsid w:val="00F7010A"/>
    <w:rsid w:val="00F70293"/>
    <w:rsid w:val="00F702E9"/>
    <w:rsid w:val="00F7103F"/>
    <w:rsid w:val="00F7150A"/>
    <w:rsid w:val="00F717E3"/>
    <w:rsid w:val="00F72264"/>
    <w:rsid w:val="00F731C4"/>
    <w:rsid w:val="00F7334F"/>
    <w:rsid w:val="00F73CFB"/>
    <w:rsid w:val="00F75C9A"/>
    <w:rsid w:val="00F76A80"/>
    <w:rsid w:val="00F76C59"/>
    <w:rsid w:val="00F77705"/>
    <w:rsid w:val="00F7771E"/>
    <w:rsid w:val="00F779B8"/>
    <w:rsid w:val="00F80341"/>
    <w:rsid w:val="00F803F8"/>
    <w:rsid w:val="00F80A62"/>
    <w:rsid w:val="00F81414"/>
    <w:rsid w:val="00F81FE8"/>
    <w:rsid w:val="00F82038"/>
    <w:rsid w:val="00F821CA"/>
    <w:rsid w:val="00F828C5"/>
    <w:rsid w:val="00F83628"/>
    <w:rsid w:val="00F8390C"/>
    <w:rsid w:val="00F83EB7"/>
    <w:rsid w:val="00F84ECE"/>
    <w:rsid w:val="00F85806"/>
    <w:rsid w:val="00F860D7"/>
    <w:rsid w:val="00F862EA"/>
    <w:rsid w:val="00F86359"/>
    <w:rsid w:val="00F8635E"/>
    <w:rsid w:val="00F8653F"/>
    <w:rsid w:val="00F86B50"/>
    <w:rsid w:val="00F87683"/>
    <w:rsid w:val="00F902A2"/>
    <w:rsid w:val="00F90CA5"/>
    <w:rsid w:val="00F90E56"/>
    <w:rsid w:val="00F9117B"/>
    <w:rsid w:val="00F91425"/>
    <w:rsid w:val="00F91673"/>
    <w:rsid w:val="00F9171F"/>
    <w:rsid w:val="00F91761"/>
    <w:rsid w:val="00F92304"/>
    <w:rsid w:val="00F92501"/>
    <w:rsid w:val="00F93185"/>
    <w:rsid w:val="00F93268"/>
    <w:rsid w:val="00F932C1"/>
    <w:rsid w:val="00F932E8"/>
    <w:rsid w:val="00F93A29"/>
    <w:rsid w:val="00F93A4C"/>
    <w:rsid w:val="00F93DB6"/>
    <w:rsid w:val="00F93E8A"/>
    <w:rsid w:val="00F958F1"/>
    <w:rsid w:val="00F9597B"/>
    <w:rsid w:val="00F95CF3"/>
    <w:rsid w:val="00F96128"/>
    <w:rsid w:val="00F96433"/>
    <w:rsid w:val="00F967CD"/>
    <w:rsid w:val="00F96D74"/>
    <w:rsid w:val="00F96DCB"/>
    <w:rsid w:val="00F9775A"/>
    <w:rsid w:val="00F97F86"/>
    <w:rsid w:val="00FA0395"/>
    <w:rsid w:val="00FA07D6"/>
    <w:rsid w:val="00FA2007"/>
    <w:rsid w:val="00FA3215"/>
    <w:rsid w:val="00FA33D9"/>
    <w:rsid w:val="00FA4258"/>
    <w:rsid w:val="00FA4544"/>
    <w:rsid w:val="00FA4C40"/>
    <w:rsid w:val="00FA54C2"/>
    <w:rsid w:val="00FA55CB"/>
    <w:rsid w:val="00FA71E0"/>
    <w:rsid w:val="00FA7B97"/>
    <w:rsid w:val="00FB0659"/>
    <w:rsid w:val="00FB0C22"/>
    <w:rsid w:val="00FB0F24"/>
    <w:rsid w:val="00FB13D6"/>
    <w:rsid w:val="00FB1EE4"/>
    <w:rsid w:val="00FB2329"/>
    <w:rsid w:val="00FB3854"/>
    <w:rsid w:val="00FB4357"/>
    <w:rsid w:val="00FB4A3D"/>
    <w:rsid w:val="00FB4FE5"/>
    <w:rsid w:val="00FB51DB"/>
    <w:rsid w:val="00FB573E"/>
    <w:rsid w:val="00FB6749"/>
    <w:rsid w:val="00FB6A40"/>
    <w:rsid w:val="00FB7475"/>
    <w:rsid w:val="00FB7A65"/>
    <w:rsid w:val="00FC0723"/>
    <w:rsid w:val="00FC0E1A"/>
    <w:rsid w:val="00FC0FEE"/>
    <w:rsid w:val="00FC11DB"/>
    <w:rsid w:val="00FC1886"/>
    <w:rsid w:val="00FC18A5"/>
    <w:rsid w:val="00FC2BFC"/>
    <w:rsid w:val="00FC3629"/>
    <w:rsid w:val="00FC399F"/>
    <w:rsid w:val="00FC3BEF"/>
    <w:rsid w:val="00FC4EB7"/>
    <w:rsid w:val="00FC53AD"/>
    <w:rsid w:val="00FC64C3"/>
    <w:rsid w:val="00FC6627"/>
    <w:rsid w:val="00FC6BE8"/>
    <w:rsid w:val="00FC721B"/>
    <w:rsid w:val="00FC7538"/>
    <w:rsid w:val="00FC7DDD"/>
    <w:rsid w:val="00FD0455"/>
    <w:rsid w:val="00FD0B92"/>
    <w:rsid w:val="00FD0F17"/>
    <w:rsid w:val="00FD0F6A"/>
    <w:rsid w:val="00FD15DE"/>
    <w:rsid w:val="00FD178F"/>
    <w:rsid w:val="00FD201E"/>
    <w:rsid w:val="00FD24A8"/>
    <w:rsid w:val="00FD269A"/>
    <w:rsid w:val="00FD2B9F"/>
    <w:rsid w:val="00FD2D5E"/>
    <w:rsid w:val="00FD3133"/>
    <w:rsid w:val="00FD36C8"/>
    <w:rsid w:val="00FD3891"/>
    <w:rsid w:val="00FD41FB"/>
    <w:rsid w:val="00FD420B"/>
    <w:rsid w:val="00FD4508"/>
    <w:rsid w:val="00FD47DA"/>
    <w:rsid w:val="00FD5818"/>
    <w:rsid w:val="00FD5D68"/>
    <w:rsid w:val="00FD664E"/>
    <w:rsid w:val="00FD6A29"/>
    <w:rsid w:val="00FD6A71"/>
    <w:rsid w:val="00FD6F72"/>
    <w:rsid w:val="00FD71D0"/>
    <w:rsid w:val="00FD72C1"/>
    <w:rsid w:val="00FE0475"/>
    <w:rsid w:val="00FE0808"/>
    <w:rsid w:val="00FE0A58"/>
    <w:rsid w:val="00FE1451"/>
    <w:rsid w:val="00FE1FBB"/>
    <w:rsid w:val="00FE2561"/>
    <w:rsid w:val="00FE29B7"/>
    <w:rsid w:val="00FE29EC"/>
    <w:rsid w:val="00FE2B0D"/>
    <w:rsid w:val="00FE2E48"/>
    <w:rsid w:val="00FE394D"/>
    <w:rsid w:val="00FE3F60"/>
    <w:rsid w:val="00FE3F88"/>
    <w:rsid w:val="00FE4049"/>
    <w:rsid w:val="00FE4A2C"/>
    <w:rsid w:val="00FE51E8"/>
    <w:rsid w:val="00FE55FD"/>
    <w:rsid w:val="00FE59C0"/>
    <w:rsid w:val="00FE5E88"/>
    <w:rsid w:val="00FE5F05"/>
    <w:rsid w:val="00FE696D"/>
    <w:rsid w:val="00FE6AE0"/>
    <w:rsid w:val="00FE703B"/>
    <w:rsid w:val="00FE7783"/>
    <w:rsid w:val="00FE7988"/>
    <w:rsid w:val="00FE7DD3"/>
    <w:rsid w:val="00FE7F0A"/>
    <w:rsid w:val="00FF0333"/>
    <w:rsid w:val="00FF1E92"/>
    <w:rsid w:val="00FF2380"/>
    <w:rsid w:val="00FF258C"/>
    <w:rsid w:val="00FF2AE2"/>
    <w:rsid w:val="00FF3458"/>
    <w:rsid w:val="00FF3A7C"/>
    <w:rsid w:val="00FF3E40"/>
    <w:rsid w:val="00FF4152"/>
    <w:rsid w:val="00FF416E"/>
    <w:rsid w:val="00FF4864"/>
    <w:rsid w:val="00FF54BE"/>
    <w:rsid w:val="00FF5E01"/>
    <w:rsid w:val="00FF5E58"/>
    <w:rsid w:val="00FF65B1"/>
    <w:rsid w:val="00FF6F59"/>
    <w:rsid w:val="00FF7C35"/>
    <w:rsid w:val="01131475"/>
    <w:rsid w:val="011736ED"/>
    <w:rsid w:val="011C626C"/>
    <w:rsid w:val="01303AC5"/>
    <w:rsid w:val="013327EB"/>
    <w:rsid w:val="0136557F"/>
    <w:rsid w:val="013923C1"/>
    <w:rsid w:val="013E77C3"/>
    <w:rsid w:val="01445665"/>
    <w:rsid w:val="014A4B87"/>
    <w:rsid w:val="015033F4"/>
    <w:rsid w:val="01515265"/>
    <w:rsid w:val="015179C8"/>
    <w:rsid w:val="015408C4"/>
    <w:rsid w:val="0162103B"/>
    <w:rsid w:val="016564BB"/>
    <w:rsid w:val="01694A4B"/>
    <w:rsid w:val="016C0FA1"/>
    <w:rsid w:val="017165B7"/>
    <w:rsid w:val="01771D5B"/>
    <w:rsid w:val="01797A8F"/>
    <w:rsid w:val="01883901"/>
    <w:rsid w:val="0189079A"/>
    <w:rsid w:val="018C0207"/>
    <w:rsid w:val="018F74F0"/>
    <w:rsid w:val="0196601E"/>
    <w:rsid w:val="01A249C3"/>
    <w:rsid w:val="01BA61B0"/>
    <w:rsid w:val="01BB2059"/>
    <w:rsid w:val="01C6049D"/>
    <w:rsid w:val="01CE57B8"/>
    <w:rsid w:val="01D85A44"/>
    <w:rsid w:val="01D96751"/>
    <w:rsid w:val="01DC09ED"/>
    <w:rsid w:val="01EC72D6"/>
    <w:rsid w:val="01F75336"/>
    <w:rsid w:val="01FB5963"/>
    <w:rsid w:val="01FF3804"/>
    <w:rsid w:val="020058A6"/>
    <w:rsid w:val="02016289"/>
    <w:rsid w:val="020A366C"/>
    <w:rsid w:val="020D05E5"/>
    <w:rsid w:val="02114D8C"/>
    <w:rsid w:val="02160D85"/>
    <w:rsid w:val="023F20C5"/>
    <w:rsid w:val="024C4B1E"/>
    <w:rsid w:val="025475EE"/>
    <w:rsid w:val="02580FFA"/>
    <w:rsid w:val="0259765B"/>
    <w:rsid w:val="02655A7E"/>
    <w:rsid w:val="0270288D"/>
    <w:rsid w:val="027038E2"/>
    <w:rsid w:val="02720A9B"/>
    <w:rsid w:val="027423CE"/>
    <w:rsid w:val="02805BAD"/>
    <w:rsid w:val="028D305F"/>
    <w:rsid w:val="028D5673"/>
    <w:rsid w:val="02994018"/>
    <w:rsid w:val="029A4742"/>
    <w:rsid w:val="029C3D6C"/>
    <w:rsid w:val="02A057B0"/>
    <w:rsid w:val="02A17B23"/>
    <w:rsid w:val="02A32010"/>
    <w:rsid w:val="02B50726"/>
    <w:rsid w:val="02C31095"/>
    <w:rsid w:val="02D614C6"/>
    <w:rsid w:val="02D84414"/>
    <w:rsid w:val="02EA4BD4"/>
    <w:rsid w:val="02EE4FCD"/>
    <w:rsid w:val="02EF69E7"/>
    <w:rsid w:val="02FC48A4"/>
    <w:rsid w:val="03086C50"/>
    <w:rsid w:val="030E7E36"/>
    <w:rsid w:val="03103BAE"/>
    <w:rsid w:val="031A316B"/>
    <w:rsid w:val="031C69F7"/>
    <w:rsid w:val="03281409"/>
    <w:rsid w:val="0334789D"/>
    <w:rsid w:val="03351867"/>
    <w:rsid w:val="03373831"/>
    <w:rsid w:val="03483348"/>
    <w:rsid w:val="03522419"/>
    <w:rsid w:val="03561F09"/>
    <w:rsid w:val="036208AE"/>
    <w:rsid w:val="03757E20"/>
    <w:rsid w:val="037B74D7"/>
    <w:rsid w:val="03831C3D"/>
    <w:rsid w:val="0385459C"/>
    <w:rsid w:val="03855DF8"/>
    <w:rsid w:val="038615FD"/>
    <w:rsid w:val="0393253F"/>
    <w:rsid w:val="039B0895"/>
    <w:rsid w:val="03AE75B5"/>
    <w:rsid w:val="03B1713F"/>
    <w:rsid w:val="03B30171"/>
    <w:rsid w:val="03CB0008"/>
    <w:rsid w:val="03CC058D"/>
    <w:rsid w:val="03D66BA6"/>
    <w:rsid w:val="03DD7F34"/>
    <w:rsid w:val="03F31506"/>
    <w:rsid w:val="03FF60FC"/>
    <w:rsid w:val="04024AB8"/>
    <w:rsid w:val="04057008"/>
    <w:rsid w:val="04082BF9"/>
    <w:rsid w:val="04114082"/>
    <w:rsid w:val="041651F4"/>
    <w:rsid w:val="04277401"/>
    <w:rsid w:val="043364D1"/>
    <w:rsid w:val="043C2443"/>
    <w:rsid w:val="04441F3C"/>
    <w:rsid w:val="04512BB6"/>
    <w:rsid w:val="045D7B49"/>
    <w:rsid w:val="045F6BAE"/>
    <w:rsid w:val="0463118C"/>
    <w:rsid w:val="046E6DDE"/>
    <w:rsid w:val="046F0A59"/>
    <w:rsid w:val="04706AE1"/>
    <w:rsid w:val="047A0A65"/>
    <w:rsid w:val="0482389E"/>
    <w:rsid w:val="04891ED6"/>
    <w:rsid w:val="0495080F"/>
    <w:rsid w:val="0498795E"/>
    <w:rsid w:val="049C1B9D"/>
    <w:rsid w:val="04A148AB"/>
    <w:rsid w:val="04A24CDA"/>
    <w:rsid w:val="04A35FAC"/>
    <w:rsid w:val="04A53CEA"/>
    <w:rsid w:val="04A93EC9"/>
    <w:rsid w:val="04AB1DE0"/>
    <w:rsid w:val="04AC2949"/>
    <w:rsid w:val="04AF660A"/>
    <w:rsid w:val="04CF728E"/>
    <w:rsid w:val="04D05CEB"/>
    <w:rsid w:val="04D10807"/>
    <w:rsid w:val="04DC14E6"/>
    <w:rsid w:val="04E45E2B"/>
    <w:rsid w:val="04E66BCB"/>
    <w:rsid w:val="04ED064B"/>
    <w:rsid w:val="04F66AC6"/>
    <w:rsid w:val="0502366C"/>
    <w:rsid w:val="05046CD2"/>
    <w:rsid w:val="05117504"/>
    <w:rsid w:val="05145BD8"/>
    <w:rsid w:val="05196B38"/>
    <w:rsid w:val="05245AFD"/>
    <w:rsid w:val="0526590B"/>
    <w:rsid w:val="052D3954"/>
    <w:rsid w:val="053242B0"/>
    <w:rsid w:val="05346A50"/>
    <w:rsid w:val="05393890"/>
    <w:rsid w:val="053C0C8A"/>
    <w:rsid w:val="054144F3"/>
    <w:rsid w:val="05427CE0"/>
    <w:rsid w:val="054C0434"/>
    <w:rsid w:val="054D204B"/>
    <w:rsid w:val="054D2E98"/>
    <w:rsid w:val="055E3BB5"/>
    <w:rsid w:val="056F4631"/>
    <w:rsid w:val="05720B50"/>
    <w:rsid w:val="057B2D55"/>
    <w:rsid w:val="058C7E64"/>
    <w:rsid w:val="05940AC6"/>
    <w:rsid w:val="05976809"/>
    <w:rsid w:val="05A21435"/>
    <w:rsid w:val="05C018BB"/>
    <w:rsid w:val="05D435B9"/>
    <w:rsid w:val="05D541A1"/>
    <w:rsid w:val="05E71046"/>
    <w:rsid w:val="05F43FFD"/>
    <w:rsid w:val="061C241A"/>
    <w:rsid w:val="061D013E"/>
    <w:rsid w:val="061F70AC"/>
    <w:rsid w:val="06287EB5"/>
    <w:rsid w:val="063127B9"/>
    <w:rsid w:val="063161BD"/>
    <w:rsid w:val="06325E29"/>
    <w:rsid w:val="063A4913"/>
    <w:rsid w:val="063C64BB"/>
    <w:rsid w:val="06436049"/>
    <w:rsid w:val="065B3392"/>
    <w:rsid w:val="065F10D4"/>
    <w:rsid w:val="06600290"/>
    <w:rsid w:val="06612D11"/>
    <w:rsid w:val="066C79E3"/>
    <w:rsid w:val="06744454"/>
    <w:rsid w:val="067B1C86"/>
    <w:rsid w:val="067C3A73"/>
    <w:rsid w:val="06863C0E"/>
    <w:rsid w:val="068C0D3C"/>
    <w:rsid w:val="0692095D"/>
    <w:rsid w:val="069D55EB"/>
    <w:rsid w:val="069F7723"/>
    <w:rsid w:val="06BE0CC6"/>
    <w:rsid w:val="06C453DB"/>
    <w:rsid w:val="06CD5A68"/>
    <w:rsid w:val="06D27AF8"/>
    <w:rsid w:val="06E31D05"/>
    <w:rsid w:val="06E4288E"/>
    <w:rsid w:val="06E748BF"/>
    <w:rsid w:val="06EE7FBA"/>
    <w:rsid w:val="06F832D7"/>
    <w:rsid w:val="07051A47"/>
    <w:rsid w:val="07265A9F"/>
    <w:rsid w:val="07266A4E"/>
    <w:rsid w:val="072B65E0"/>
    <w:rsid w:val="072E63C5"/>
    <w:rsid w:val="072F1F51"/>
    <w:rsid w:val="073A38EF"/>
    <w:rsid w:val="073B2C54"/>
    <w:rsid w:val="073B6035"/>
    <w:rsid w:val="073C31C4"/>
    <w:rsid w:val="073E5CA8"/>
    <w:rsid w:val="07442078"/>
    <w:rsid w:val="07533873"/>
    <w:rsid w:val="07585EEB"/>
    <w:rsid w:val="076C4E58"/>
    <w:rsid w:val="077741FC"/>
    <w:rsid w:val="07865FDC"/>
    <w:rsid w:val="078C1D25"/>
    <w:rsid w:val="079415BB"/>
    <w:rsid w:val="079614F4"/>
    <w:rsid w:val="079A08EA"/>
    <w:rsid w:val="07AE4743"/>
    <w:rsid w:val="07BF48A8"/>
    <w:rsid w:val="07CC3BEC"/>
    <w:rsid w:val="07CC425A"/>
    <w:rsid w:val="07D17A5F"/>
    <w:rsid w:val="07D24B43"/>
    <w:rsid w:val="07DB636E"/>
    <w:rsid w:val="07FE2B6F"/>
    <w:rsid w:val="07FE491D"/>
    <w:rsid w:val="07FF35DE"/>
    <w:rsid w:val="080041F1"/>
    <w:rsid w:val="08065580"/>
    <w:rsid w:val="08122176"/>
    <w:rsid w:val="081A78BE"/>
    <w:rsid w:val="08294125"/>
    <w:rsid w:val="083245C7"/>
    <w:rsid w:val="08387A7D"/>
    <w:rsid w:val="083B791F"/>
    <w:rsid w:val="086504F8"/>
    <w:rsid w:val="08651EBC"/>
    <w:rsid w:val="0865626D"/>
    <w:rsid w:val="086F5FFD"/>
    <w:rsid w:val="08825A9B"/>
    <w:rsid w:val="08843074"/>
    <w:rsid w:val="088466D2"/>
    <w:rsid w:val="088568C7"/>
    <w:rsid w:val="088628BB"/>
    <w:rsid w:val="088A4403"/>
    <w:rsid w:val="088D794E"/>
    <w:rsid w:val="088E00C9"/>
    <w:rsid w:val="0895702F"/>
    <w:rsid w:val="08AD5AE6"/>
    <w:rsid w:val="08B6350D"/>
    <w:rsid w:val="08B82D1E"/>
    <w:rsid w:val="08C2594B"/>
    <w:rsid w:val="08C44A90"/>
    <w:rsid w:val="08C56CA1"/>
    <w:rsid w:val="08CB045E"/>
    <w:rsid w:val="08CC0577"/>
    <w:rsid w:val="08D062B9"/>
    <w:rsid w:val="08D57C02"/>
    <w:rsid w:val="08DD4532"/>
    <w:rsid w:val="08E32BEA"/>
    <w:rsid w:val="08E43B13"/>
    <w:rsid w:val="08E7715F"/>
    <w:rsid w:val="08F04266"/>
    <w:rsid w:val="08F32F05"/>
    <w:rsid w:val="08F72649"/>
    <w:rsid w:val="08F8136C"/>
    <w:rsid w:val="08FD6983"/>
    <w:rsid w:val="090634E1"/>
    <w:rsid w:val="09063A89"/>
    <w:rsid w:val="090714F1"/>
    <w:rsid w:val="091D4A01"/>
    <w:rsid w:val="091E5277"/>
    <w:rsid w:val="095A3DD5"/>
    <w:rsid w:val="095D2D10"/>
    <w:rsid w:val="096237B5"/>
    <w:rsid w:val="09624796"/>
    <w:rsid w:val="09646A02"/>
    <w:rsid w:val="096609CC"/>
    <w:rsid w:val="09760CE4"/>
    <w:rsid w:val="09781E03"/>
    <w:rsid w:val="097C1F9D"/>
    <w:rsid w:val="09AB21DD"/>
    <w:rsid w:val="09B22180"/>
    <w:rsid w:val="09B5679A"/>
    <w:rsid w:val="09C33728"/>
    <w:rsid w:val="09C83490"/>
    <w:rsid w:val="09CD0A4B"/>
    <w:rsid w:val="09D678FF"/>
    <w:rsid w:val="09D74B85"/>
    <w:rsid w:val="09DE3FCE"/>
    <w:rsid w:val="09F53ABC"/>
    <w:rsid w:val="0A0124A3"/>
    <w:rsid w:val="0A070D21"/>
    <w:rsid w:val="0A131DEB"/>
    <w:rsid w:val="0A184596"/>
    <w:rsid w:val="0A193E3A"/>
    <w:rsid w:val="0A1C108A"/>
    <w:rsid w:val="0A2B4A4F"/>
    <w:rsid w:val="0A2D5046"/>
    <w:rsid w:val="0A300975"/>
    <w:rsid w:val="0A326B00"/>
    <w:rsid w:val="0A334D52"/>
    <w:rsid w:val="0A3665F0"/>
    <w:rsid w:val="0A4800D1"/>
    <w:rsid w:val="0A534BD2"/>
    <w:rsid w:val="0A5D7AE7"/>
    <w:rsid w:val="0A670558"/>
    <w:rsid w:val="0A6E12BF"/>
    <w:rsid w:val="0A717628"/>
    <w:rsid w:val="0A7809B7"/>
    <w:rsid w:val="0A79028B"/>
    <w:rsid w:val="0A7E0C9E"/>
    <w:rsid w:val="0A850B1D"/>
    <w:rsid w:val="0A876E4C"/>
    <w:rsid w:val="0A8A2C41"/>
    <w:rsid w:val="0A9876D9"/>
    <w:rsid w:val="0A9B6BDB"/>
    <w:rsid w:val="0AAA507B"/>
    <w:rsid w:val="0AAB206E"/>
    <w:rsid w:val="0AAC027A"/>
    <w:rsid w:val="0AAF0151"/>
    <w:rsid w:val="0AAF07FA"/>
    <w:rsid w:val="0AB13EC9"/>
    <w:rsid w:val="0AB6328D"/>
    <w:rsid w:val="0AB75ECD"/>
    <w:rsid w:val="0ABE2142"/>
    <w:rsid w:val="0AC21C32"/>
    <w:rsid w:val="0ACB4F8A"/>
    <w:rsid w:val="0ACF4719"/>
    <w:rsid w:val="0AD8570F"/>
    <w:rsid w:val="0AD97102"/>
    <w:rsid w:val="0ADA341F"/>
    <w:rsid w:val="0AE14217"/>
    <w:rsid w:val="0AE147AE"/>
    <w:rsid w:val="0AE60343"/>
    <w:rsid w:val="0AF54009"/>
    <w:rsid w:val="0AF827BA"/>
    <w:rsid w:val="0AFF0C77"/>
    <w:rsid w:val="0B05584A"/>
    <w:rsid w:val="0B121E3D"/>
    <w:rsid w:val="0B1306DF"/>
    <w:rsid w:val="0B211B32"/>
    <w:rsid w:val="0B212DFC"/>
    <w:rsid w:val="0B2823DD"/>
    <w:rsid w:val="0B2B2CD5"/>
    <w:rsid w:val="0B30303F"/>
    <w:rsid w:val="0B306D4A"/>
    <w:rsid w:val="0B372620"/>
    <w:rsid w:val="0B402DCF"/>
    <w:rsid w:val="0B4765DB"/>
    <w:rsid w:val="0B5A0EA1"/>
    <w:rsid w:val="0B612633"/>
    <w:rsid w:val="0B650F18"/>
    <w:rsid w:val="0B6727D9"/>
    <w:rsid w:val="0B682965"/>
    <w:rsid w:val="0B723658"/>
    <w:rsid w:val="0B863D51"/>
    <w:rsid w:val="0B8B5078"/>
    <w:rsid w:val="0BA77A71"/>
    <w:rsid w:val="0BB8447D"/>
    <w:rsid w:val="0BC635F9"/>
    <w:rsid w:val="0BCB7A28"/>
    <w:rsid w:val="0BDA2FAB"/>
    <w:rsid w:val="0BF769F0"/>
    <w:rsid w:val="0BFA1670"/>
    <w:rsid w:val="0BFC3391"/>
    <w:rsid w:val="0C087B18"/>
    <w:rsid w:val="0C1B3C38"/>
    <w:rsid w:val="0C1D5909"/>
    <w:rsid w:val="0C214ECA"/>
    <w:rsid w:val="0C2542C0"/>
    <w:rsid w:val="0C3B5CE4"/>
    <w:rsid w:val="0C3C3C66"/>
    <w:rsid w:val="0C48085D"/>
    <w:rsid w:val="0C4D19CF"/>
    <w:rsid w:val="0C5360B9"/>
    <w:rsid w:val="0C564D28"/>
    <w:rsid w:val="0C6046B2"/>
    <w:rsid w:val="0C6135D8"/>
    <w:rsid w:val="0C6A07D3"/>
    <w:rsid w:val="0C6E44AD"/>
    <w:rsid w:val="0C774C9E"/>
    <w:rsid w:val="0C882FE4"/>
    <w:rsid w:val="0C8E13AA"/>
    <w:rsid w:val="0CA0379A"/>
    <w:rsid w:val="0CA97777"/>
    <w:rsid w:val="0CB97065"/>
    <w:rsid w:val="0CBF3F07"/>
    <w:rsid w:val="0CC47EE3"/>
    <w:rsid w:val="0CCC4931"/>
    <w:rsid w:val="0CCD1268"/>
    <w:rsid w:val="0CD37C32"/>
    <w:rsid w:val="0CDA2AE0"/>
    <w:rsid w:val="0CDF2F6F"/>
    <w:rsid w:val="0CEC71A9"/>
    <w:rsid w:val="0CF1328E"/>
    <w:rsid w:val="0D020C86"/>
    <w:rsid w:val="0D0627C9"/>
    <w:rsid w:val="0D0A4308"/>
    <w:rsid w:val="0D0C05E1"/>
    <w:rsid w:val="0D4A057B"/>
    <w:rsid w:val="0D4C7ED9"/>
    <w:rsid w:val="0D4E1675"/>
    <w:rsid w:val="0D5947D8"/>
    <w:rsid w:val="0D5C45C0"/>
    <w:rsid w:val="0D605732"/>
    <w:rsid w:val="0D6231A9"/>
    <w:rsid w:val="0D6276FC"/>
    <w:rsid w:val="0D643642"/>
    <w:rsid w:val="0D660F9A"/>
    <w:rsid w:val="0D7511DD"/>
    <w:rsid w:val="0D7D1D32"/>
    <w:rsid w:val="0D7F5842"/>
    <w:rsid w:val="0D9548F8"/>
    <w:rsid w:val="0D9755F8"/>
    <w:rsid w:val="0DB96160"/>
    <w:rsid w:val="0DBA04DE"/>
    <w:rsid w:val="0DC7207D"/>
    <w:rsid w:val="0DCA71FA"/>
    <w:rsid w:val="0DD028B8"/>
    <w:rsid w:val="0DDA54E4"/>
    <w:rsid w:val="0DDB1E98"/>
    <w:rsid w:val="0DED346A"/>
    <w:rsid w:val="0DED5218"/>
    <w:rsid w:val="0DED6FC6"/>
    <w:rsid w:val="0DF03AEE"/>
    <w:rsid w:val="0DF1779C"/>
    <w:rsid w:val="0DFA50CB"/>
    <w:rsid w:val="0DFB60DA"/>
    <w:rsid w:val="0E04683E"/>
    <w:rsid w:val="0E1D44A1"/>
    <w:rsid w:val="0E200F10"/>
    <w:rsid w:val="0E207916"/>
    <w:rsid w:val="0E233D5C"/>
    <w:rsid w:val="0E2E4341"/>
    <w:rsid w:val="0E343D86"/>
    <w:rsid w:val="0E466614"/>
    <w:rsid w:val="0E4868F2"/>
    <w:rsid w:val="0E4A7D03"/>
    <w:rsid w:val="0E530601"/>
    <w:rsid w:val="0E5928AD"/>
    <w:rsid w:val="0E6354DA"/>
    <w:rsid w:val="0E6F468A"/>
    <w:rsid w:val="0E794CFD"/>
    <w:rsid w:val="0E7E5A0C"/>
    <w:rsid w:val="0E813BB2"/>
    <w:rsid w:val="0E8D2DDC"/>
    <w:rsid w:val="0E9E067C"/>
    <w:rsid w:val="0EA21BDD"/>
    <w:rsid w:val="0EA3623F"/>
    <w:rsid w:val="0EA96923"/>
    <w:rsid w:val="0EBB2219"/>
    <w:rsid w:val="0EBE1864"/>
    <w:rsid w:val="0EC30B01"/>
    <w:rsid w:val="0ED2440E"/>
    <w:rsid w:val="0EDC703A"/>
    <w:rsid w:val="0EE31CF9"/>
    <w:rsid w:val="0EE74A6D"/>
    <w:rsid w:val="0EE80C24"/>
    <w:rsid w:val="0EEC4A5C"/>
    <w:rsid w:val="0EF10D38"/>
    <w:rsid w:val="0F07331C"/>
    <w:rsid w:val="0F087E2F"/>
    <w:rsid w:val="0F0F11BE"/>
    <w:rsid w:val="0F0F7410"/>
    <w:rsid w:val="0F2033CB"/>
    <w:rsid w:val="0F22538D"/>
    <w:rsid w:val="0F325711"/>
    <w:rsid w:val="0F36294F"/>
    <w:rsid w:val="0F3B5A7D"/>
    <w:rsid w:val="0F403A6D"/>
    <w:rsid w:val="0F435E07"/>
    <w:rsid w:val="0F486D1A"/>
    <w:rsid w:val="0F492922"/>
    <w:rsid w:val="0F4B2BA2"/>
    <w:rsid w:val="0F501F02"/>
    <w:rsid w:val="0F532AB2"/>
    <w:rsid w:val="0F53554E"/>
    <w:rsid w:val="0F6C4608"/>
    <w:rsid w:val="0F6F5E61"/>
    <w:rsid w:val="0F784FB5"/>
    <w:rsid w:val="0F7B6853"/>
    <w:rsid w:val="0F87208A"/>
    <w:rsid w:val="0F8C6CB2"/>
    <w:rsid w:val="0F9547EA"/>
    <w:rsid w:val="0F9D36EF"/>
    <w:rsid w:val="0F9E7B0D"/>
    <w:rsid w:val="0FA1583A"/>
    <w:rsid w:val="0FA3125F"/>
    <w:rsid w:val="0FA61B22"/>
    <w:rsid w:val="0FB029A1"/>
    <w:rsid w:val="0FB5770C"/>
    <w:rsid w:val="0FBC1346"/>
    <w:rsid w:val="0FBD6970"/>
    <w:rsid w:val="0FC109CA"/>
    <w:rsid w:val="0FC16FAC"/>
    <w:rsid w:val="0FC911D6"/>
    <w:rsid w:val="0FDA7A1E"/>
    <w:rsid w:val="0FE065BC"/>
    <w:rsid w:val="0FE268D2"/>
    <w:rsid w:val="0FE4089C"/>
    <w:rsid w:val="0FEA4214"/>
    <w:rsid w:val="0FF54858"/>
    <w:rsid w:val="0FFD5900"/>
    <w:rsid w:val="0FFE69F9"/>
    <w:rsid w:val="10062F1A"/>
    <w:rsid w:val="101D1FDD"/>
    <w:rsid w:val="10207B26"/>
    <w:rsid w:val="102B214E"/>
    <w:rsid w:val="102E1B18"/>
    <w:rsid w:val="102F7D69"/>
    <w:rsid w:val="103271B4"/>
    <w:rsid w:val="103E61FE"/>
    <w:rsid w:val="10421D1B"/>
    <w:rsid w:val="104430E9"/>
    <w:rsid w:val="104A4BA3"/>
    <w:rsid w:val="1057106E"/>
    <w:rsid w:val="10581BF9"/>
    <w:rsid w:val="106D0561"/>
    <w:rsid w:val="106D7739"/>
    <w:rsid w:val="106F3B69"/>
    <w:rsid w:val="10746ADB"/>
    <w:rsid w:val="10795489"/>
    <w:rsid w:val="1079741F"/>
    <w:rsid w:val="107B4D5D"/>
    <w:rsid w:val="107D6F0B"/>
    <w:rsid w:val="10860E8A"/>
    <w:rsid w:val="108D683E"/>
    <w:rsid w:val="108F47F8"/>
    <w:rsid w:val="10935764"/>
    <w:rsid w:val="10A818CA"/>
    <w:rsid w:val="10AA5342"/>
    <w:rsid w:val="10AB018D"/>
    <w:rsid w:val="10B822CC"/>
    <w:rsid w:val="10C33F21"/>
    <w:rsid w:val="10CC4527"/>
    <w:rsid w:val="10D627CD"/>
    <w:rsid w:val="10D64689"/>
    <w:rsid w:val="10DA0E42"/>
    <w:rsid w:val="10DB0BE4"/>
    <w:rsid w:val="10DC1574"/>
    <w:rsid w:val="110074FA"/>
    <w:rsid w:val="11164A85"/>
    <w:rsid w:val="111E0360"/>
    <w:rsid w:val="11290C5D"/>
    <w:rsid w:val="112A6783"/>
    <w:rsid w:val="113106E6"/>
    <w:rsid w:val="113901D2"/>
    <w:rsid w:val="113A0004"/>
    <w:rsid w:val="113B4006"/>
    <w:rsid w:val="113E396E"/>
    <w:rsid w:val="114A0BD3"/>
    <w:rsid w:val="114B6CE0"/>
    <w:rsid w:val="11500684"/>
    <w:rsid w:val="11537FF8"/>
    <w:rsid w:val="116167D7"/>
    <w:rsid w:val="116B3023"/>
    <w:rsid w:val="116F2F7F"/>
    <w:rsid w:val="117629D8"/>
    <w:rsid w:val="11784C6A"/>
    <w:rsid w:val="117D2D56"/>
    <w:rsid w:val="117D7C50"/>
    <w:rsid w:val="11874875"/>
    <w:rsid w:val="118A35FF"/>
    <w:rsid w:val="118B2237"/>
    <w:rsid w:val="11914B8B"/>
    <w:rsid w:val="119507D3"/>
    <w:rsid w:val="11951E4E"/>
    <w:rsid w:val="11996748"/>
    <w:rsid w:val="119F2CCD"/>
    <w:rsid w:val="11A35BC2"/>
    <w:rsid w:val="11A77DD3"/>
    <w:rsid w:val="11A8242F"/>
    <w:rsid w:val="11BC1F4C"/>
    <w:rsid w:val="11BC36F2"/>
    <w:rsid w:val="11BC6223"/>
    <w:rsid w:val="11C42733"/>
    <w:rsid w:val="11C73FD2"/>
    <w:rsid w:val="11D0273B"/>
    <w:rsid w:val="11D0732A"/>
    <w:rsid w:val="11D56739"/>
    <w:rsid w:val="11D65424"/>
    <w:rsid w:val="11F1104F"/>
    <w:rsid w:val="11F76665"/>
    <w:rsid w:val="11FC1ECD"/>
    <w:rsid w:val="12015736"/>
    <w:rsid w:val="120C31B5"/>
    <w:rsid w:val="12103D9F"/>
    <w:rsid w:val="121827B3"/>
    <w:rsid w:val="121B3F5E"/>
    <w:rsid w:val="12296A3A"/>
    <w:rsid w:val="123156FF"/>
    <w:rsid w:val="123A1C80"/>
    <w:rsid w:val="123C051C"/>
    <w:rsid w:val="12465A9D"/>
    <w:rsid w:val="124D44D7"/>
    <w:rsid w:val="125341B4"/>
    <w:rsid w:val="125C50FB"/>
    <w:rsid w:val="125D0698"/>
    <w:rsid w:val="126032A6"/>
    <w:rsid w:val="12635AA8"/>
    <w:rsid w:val="12661A3D"/>
    <w:rsid w:val="12787A28"/>
    <w:rsid w:val="1288550F"/>
    <w:rsid w:val="128B5E33"/>
    <w:rsid w:val="128C6295"/>
    <w:rsid w:val="129A2DDC"/>
    <w:rsid w:val="12A153CF"/>
    <w:rsid w:val="12B058B8"/>
    <w:rsid w:val="12B502CE"/>
    <w:rsid w:val="12B772C8"/>
    <w:rsid w:val="12D64639"/>
    <w:rsid w:val="12DB23FB"/>
    <w:rsid w:val="12DB7190"/>
    <w:rsid w:val="12E7373C"/>
    <w:rsid w:val="12EC0951"/>
    <w:rsid w:val="12F76D71"/>
    <w:rsid w:val="12FD414F"/>
    <w:rsid w:val="130C6140"/>
    <w:rsid w:val="130C6F56"/>
    <w:rsid w:val="130F3BC9"/>
    <w:rsid w:val="13160D6D"/>
    <w:rsid w:val="1316223F"/>
    <w:rsid w:val="131861A2"/>
    <w:rsid w:val="131A1442"/>
    <w:rsid w:val="1320180D"/>
    <w:rsid w:val="13201BEB"/>
    <w:rsid w:val="13276818"/>
    <w:rsid w:val="13345697"/>
    <w:rsid w:val="13376DBD"/>
    <w:rsid w:val="13385187"/>
    <w:rsid w:val="134648AC"/>
    <w:rsid w:val="1351449B"/>
    <w:rsid w:val="135A0648"/>
    <w:rsid w:val="13645F7C"/>
    <w:rsid w:val="13655850"/>
    <w:rsid w:val="13687B24"/>
    <w:rsid w:val="13820F34"/>
    <w:rsid w:val="1382549E"/>
    <w:rsid w:val="13976A24"/>
    <w:rsid w:val="13980AB0"/>
    <w:rsid w:val="13A445CA"/>
    <w:rsid w:val="13AF2F6F"/>
    <w:rsid w:val="13B43FBF"/>
    <w:rsid w:val="13CC0310"/>
    <w:rsid w:val="13DA623E"/>
    <w:rsid w:val="13E74C4D"/>
    <w:rsid w:val="13F07810"/>
    <w:rsid w:val="13F32E07"/>
    <w:rsid w:val="13F50986"/>
    <w:rsid w:val="140062AE"/>
    <w:rsid w:val="14035CBC"/>
    <w:rsid w:val="140908D1"/>
    <w:rsid w:val="14096B23"/>
    <w:rsid w:val="14104C72"/>
    <w:rsid w:val="14157276"/>
    <w:rsid w:val="14202FA2"/>
    <w:rsid w:val="14270D58"/>
    <w:rsid w:val="14274FAB"/>
    <w:rsid w:val="142A5D36"/>
    <w:rsid w:val="143052FA"/>
    <w:rsid w:val="143C230A"/>
    <w:rsid w:val="143E42EA"/>
    <w:rsid w:val="1449256E"/>
    <w:rsid w:val="144B7805"/>
    <w:rsid w:val="1465665D"/>
    <w:rsid w:val="14716A18"/>
    <w:rsid w:val="147F7A4B"/>
    <w:rsid w:val="14932C3E"/>
    <w:rsid w:val="149E53AB"/>
    <w:rsid w:val="14AB2513"/>
    <w:rsid w:val="14AF4433"/>
    <w:rsid w:val="14B03734"/>
    <w:rsid w:val="14B15431"/>
    <w:rsid w:val="14B16BDB"/>
    <w:rsid w:val="14B617E0"/>
    <w:rsid w:val="14B820FF"/>
    <w:rsid w:val="14BD0944"/>
    <w:rsid w:val="14C02E66"/>
    <w:rsid w:val="14C114E4"/>
    <w:rsid w:val="14C12F5A"/>
    <w:rsid w:val="14C201BA"/>
    <w:rsid w:val="14C842E9"/>
    <w:rsid w:val="14C87B1E"/>
    <w:rsid w:val="14CC727D"/>
    <w:rsid w:val="14DE58BA"/>
    <w:rsid w:val="14EF7AC7"/>
    <w:rsid w:val="14FB2DCA"/>
    <w:rsid w:val="150C26A8"/>
    <w:rsid w:val="15107A3E"/>
    <w:rsid w:val="15121A08"/>
    <w:rsid w:val="151237B6"/>
    <w:rsid w:val="151C63E2"/>
    <w:rsid w:val="15220061"/>
    <w:rsid w:val="152359C3"/>
    <w:rsid w:val="152A47C6"/>
    <w:rsid w:val="152B641C"/>
    <w:rsid w:val="152F25BA"/>
    <w:rsid w:val="15311E8E"/>
    <w:rsid w:val="15367D4F"/>
    <w:rsid w:val="15453B8B"/>
    <w:rsid w:val="1546345F"/>
    <w:rsid w:val="154E43BA"/>
    <w:rsid w:val="15567B46"/>
    <w:rsid w:val="15590D47"/>
    <w:rsid w:val="156829ED"/>
    <w:rsid w:val="15714980"/>
    <w:rsid w:val="157717EE"/>
    <w:rsid w:val="157764EE"/>
    <w:rsid w:val="15836462"/>
    <w:rsid w:val="158C17BA"/>
    <w:rsid w:val="15942D53"/>
    <w:rsid w:val="15995A30"/>
    <w:rsid w:val="159A5A97"/>
    <w:rsid w:val="15A241CC"/>
    <w:rsid w:val="15A26E42"/>
    <w:rsid w:val="15AE235B"/>
    <w:rsid w:val="15AF052D"/>
    <w:rsid w:val="15B12FCF"/>
    <w:rsid w:val="15B30AF5"/>
    <w:rsid w:val="15B8101F"/>
    <w:rsid w:val="15B86051"/>
    <w:rsid w:val="15BD487E"/>
    <w:rsid w:val="15D66ED9"/>
    <w:rsid w:val="15E658D6"/>
    <w:rsid w:val="15F1161D"/>
    <w:rsid w:val="15F12834"/>
    <w:rsid w:val="15F15463"/>
    <w:rsid w:val="15FC6940"/>
    <w:rsid w:val="160475A2"/>
    <w:rsid w:val="16075E95"/>
    <w:rsid w:val="16135A37"/>
    <w:rsid w:val="162054CB"/>
    <w:rsid w:val="1633275D"/>
    <w:rsid w:val="165327F6"/>
    <w:rsid w:val="165C73DE"/>
    <w:rsid w:val="166B5873"/>
    <w:rsid w:val="16767E7E"/>
    <w:rsid w:val="168439EE"/>
    <w:rsid w:val="1686445B"/>
    <w:rsid w:val="168C5EEA"/>
    <w:rsid w:val="169378BC"/>
    <w:rsid w:val="169721C5"/>
    <w:rsid w:val="16AB3EC2"/>
    <w:rsid w:val="16B50E3B"/>
    <w:rsid w:val="16B54D41"/>
    <w:rsid w:val="16BB4A51"/>
    <w:rsid w:val="16C52F2B"/>
    <w:rsid w:val="16CC1EA3"/>
    <w:rsid w:val="16CF40B0"/>
    <w:rsid w:val="16D056D6"/>
    <w:rsid w:val="16D36E0C"/>
    <w:rsid w:val="16E302A3"/>
    <w:rsid w:val="16E804A7"/>
    <w:rsid w:val="16EB0762"/>
    <w:rsid w:val="16F331C2"/>
    <w:rsid w:val="16F41DB4"/>
    <w:rsid w:val="16F62346"/>
    <w:rsid w:val="170060F2"/>
    <w:rsid w:val="17034B17"/>
    <w:rsid w:val="171F18AB"/>
    <w:rsid w:val="1728049F"/>
    <w:rsid w:val="17382309"/>
    <w:rsid w:val="173C0DBA"/>
    <w:rsid w:val="173E7335"/>
    <w:rsid w:val="17451C21"/>
    <w:rsid w:val="17474C67"/>
    <w:rsid w:val="1759391E"/>
    <w:rsid w:val="175A3F94"/>
    <w:rsid w:val="175D1347"/>
    <w:rsid w:val="176426EF"/>
    <w:rsid w:val="1767603B"/>
    <w:rsid w:val="17681DB3"/>
    <w:rsid w:val="17725842"/>
    <w:rsid w:val="1780534F"/>
    <w:rsid w:val="178D6ED4"/>
    <w:rsid w:val="17902160"/>
    <w:rsid w:val="17995BB9"/>
    <w:rsid w:val="179B5CE4"/>
    <w:rsid w:val="17AF1790"/>
    <w:rsid w:val="17C0574B"/>
    <w:rsid w:val="17C214C3"/>
    <w:rsid w:val="17C27715"/>
    <w:rsid w:val="17CA0378"/>
    <w:rsid w:val="17CE2242"/>
    <w:rsid w:val="17D66D1D"/>
    <w:rsid w:val="17EE4066"/>
    <w:rsid w:val="17EE48A0"/>
    <w:rsid w:val="17FF44C5"/>
    <w:rsid w:val="18034F8B"/>
    <w:rsid w:val="18040982"/>
    <w:rsid w:val="18101020"/>
    <w:rsid w:val="18135CC0"/>
    <w:rsid w:val="18215AED"/>
    <w:rsid w:val="182A0E16"/>
    <w:rsid w:val="183A3210"/>
    <w:rsid w:val="183A374F"/>
    <w:rsid w:val="183E0FC1"/>
    <w:rsid w:val="183F2B14"/>
    <w:rsid w:val="18597EA2"/>
    <w:rsid w:val="185C1918"/>
    <w:rsid w:val="185C36C6"/>
    <w:rsid w:val="185D7653"/>
    <w:rsid w:val="185F7B22"/>
    <w:rsid w:val="18624A54"/>
    <w:rsid w:val="18626802"/>
    <w:rsid w:val="186E33F9"/>
    <w:rsid w:val="1875671B"/>
    <w:rsid w:val="188861E0"/>
    <w:rsid w:val="1894751F"/>
    <w:rsid w:val="189766CF"/>
    <w:rsid w:val="189B0809"/>
    <w:rsid w:val="18B232E6"/>
    <w:rsid w:val="18B90B18"/>
    <w:rsid w:val="18C27F65"/>
    <w:rsid w:val="18C354F3"/>
    <w:rsid w:val="18E35B95"/>
    <w:rsid w:val="18F12027"/>
    <w:rsid w:val="18FA46AD"/>
    <w:rsid w:val="18FF6FCC"/>
    <w:rsid w:val="19052329"/>
    <w:rsid w:val="19057B88"/>
    <w:rsid w:val="190653E0"/>
    <w:rsid w:val="19137AFC"/>
    <w:rsid w:val="192561AE"/>
    <w:rsid w:val="19261C17"/>
    <w:rsid w:val="192817FA"/>
    <w:rsid w:val="192D4ECB"/>
    <w:rsid w:val="193659AD"/>
    <w:rsid w:val="19404D95"/>
    <w:rsid w:val="1941216E"/>
    <w:rsid w:val="19483C4A"/>
    <w:rsid w:val="19497D2E"/>
    <w:rsid w:val="194B1A90"/>
    <w:rsid w:val="194B7296"/>
    <w:rsid w:val="195A30CD"/>
    <w:rsid w:val="195E521C"/>
    <w:rsid w:val="19622F5E"/>
    <w:rsid w:val="1965429D"/>
    <w:rsid w:val="19672D11"/>
    <w:rsid w:val="19706CFD"/>
    <w:rsid w:val="19853770"/>
    <w:rsid w:val="198978D3"/>
    <w:rsid w:val="19B57A5F"/>
    <w:rsid w:val="19B80DD0"/>
    <w:rsid w:val="19B86714"/>
    <w:rsid w:val="19BA741E"/>
    <w:rsid w:val="19BB2CDD"/>
    <w:rsid w:val="19C63FD5"/>
    <w:rsid w:val="19CA6B17"/>
    <w:rsid w:val="19D83220"/>
    <w:rsid w:val="19E03E83"/>
    <w:rsid w:val="19EF40C6"/>
    <w:rsid w:val="19F05205"/>
    <w:rsid w:val="1A011D7F"/>
    <w:rsid w:val="1A186D43"/>
    <w:rsid w:val="1A246080"/>
    <w:rsid w:val="1A2C356C"/>
    <w:rsid w:val="1A3E0FD5"/>
    <w:rsid w:val="1A4C68B1"/>
    <w:rsid w:val="1A517534"/>
    <w:rsid w:val="1A532BBD"/>
    <w:rsid w:val="1A5D093B"/>
    <w:rsid w:val="1A6525DA"/>
    <w:rsid w:val="1A7624D7"/>
    <w:rsid w:val="1A7D5CF3"/>
    <w:rsid w:val="1A872408"/>
    <w:rsid w:val="1A9350F2"/>
    <w:rsid w:val="1A964843"/>
    <w:rsid w:val="1AA17AB6"/>
    <w:rsid w:val="1AA44EB0"/>
    <w:rsid w:val="1AA475A6"/>
    <w:rsid w:val="1AA90718"/>
    <w:rsid w:val="1AAD6674"/>
    <w:rsid w:val="1ADF05DE"/>
    <w:rsid w:val="1AE16104"/>
    <w:rsid w:val="1AE96D67"/>
    <w:rsid w:val="1AEA1F13"/>
    <w:rsid w:val="1AF03C91"/>
    <w:rsid w:val="1AF17443"/>
    <w:rsid w:val="1AF636CA"/>
    <w:rsid w:val="1AFF6F8D"/>
    <w:rsid w:val="1B256F50"/>
    <w:rsid w:val="1B31143A"/>
    <w:rsid w:val="1B3C6E94"/>
    <w:rsid w:val="1B4B00D3"/>
    <w:rsid w:val="1B5B5EB7"/>
    <w:rsid w:val="1B5E5392"/>
    <w:rsid w:val="1B5F68F2"/>
    <w:rsid w:val="1B634D6B"/>
    <w:rsid w:val="1B79458F"/>
    <w:rsid w:val="1B804E63"/>
    <w:rsid w:val="1B860DD5"/>
    <w:rsid w:val="1B8A22F8"/>
    <w:rsid w:val="1B8C472E"/>
    <w:rsid w:val="1B903686"/>
    <w:rsid w:val="1B950C9D"/>
    <w:rsid w:val="1B974A15"/>
    <w:rsid w:val="1B9F3E1D"/>
    <w:rsid w:val="1BB04732"/>
    <w:rsid w:val="1BC27B71"/>
    <w:rsid w:val="1BCA3D29"/>
    <w:rsid w:val="1BD81172"/>
    <w:rsid w:val="1BE22134"/>
    <w:rsid w:val="1BE55780"/>
    <w:rsid w:val="1BE834C2"/>
    <w:rsid w:val="1BE85270"/>
    <w:rsid w:val="1BE96EEF"/>
    <w:rsid w:val="1BEB3B02"/>
    <w:rsid w:val="1BEC38C7"/>
    <w:rsid w:val="1BED6D8A"/>
    <w:rsid w:val="1BFA654F"/>
    <w:rsid w:val="1C0E2F29"/>
    <w:rsid w:val="1C195D74"/>
    <w:rsid w:val="1C202C5C"/>
    <w:rsid w:val="1C27223D"/>
    <w:rsid w:val="1C273FEB"/>
    <w:rsid w:val="1C2A7637"/>
    <w:rsid w:val="1C3660D2"/>
    <w:rsid w:val="1C3B51CD"/>
    <w:rsid w:val="1C3D380E"/>
    <w:rsid w:val="1C4034B7"/>
    <w:rsid w:val="1C422BD3"/>
    <w:rsid w:val="1C4B14E4"/>
    <w:rsid w:val="1C4F3126"/>
    <w:rsid w:val="1C5C6591"/>
    <w:rsid w:val="1C5D76A9"/>
    <w:rsid w:val="1C901B90"/>
    <w:rsid w:val="1CA47DEB"/>
    <w:rsid w:val="1CA95C74"/>
    <w:rsid w:val="1CB6536F"/>
    <w:rsid w:val="1CBB2985"/>
    <w:rsid w:val="1CC75B70"/>
    <w:rsid w:val="1CD31A7D"/>
    <w:rsid w:val="1CD722B1"/>
    <w:rsid w:val="1CD74F0E"/>
    <w:rsid w:val="1CE174E2"/>
    <w:rsid w:val="1CE617B0"/>
    <w:rsid w:val="1CF93B18"/>
    <w:rsid w:val="1D0E787C"/>
    <w:rsid w:val="1D1207F7"/>
    <w:rsid w:val="1D145C71"/>
    <w:rsid w:val="1D152095"/>
    <w:rsid w:val="1D175E0D"/>
    <w:rsid w:val="1D2D3883"/>
    <w:rsid w:val="1D3F45BB"/>
    <w:rsid w:val="1D4231F7"/>
    <w:rsid w:val="1D525097"/>
    <w:rsid w:val="1D601045"/>
    <w:rsid w:val="1D631052"/>
    <w:rsid w:val="1D65301C"/>
    <w:rsid w:val="1D662515"/>
    <w:rsid w:val="1D666D95"/>
    <w:rsid w:val="1D6B3AA4"/>
    <w:rsid w:val="1D706142"/>
    <w:rsid w:val="1D79292A"/>
    <w:rsid w:val="1D835251"/>
    <w:rsid w:val="1D864D41"/>
    <w:rsid w:val="1D8B05A9"/>
    <w:rsid w:val="1D8F1DC9"/>
    <w:rsid w:val="1D9E2DB8"/>
    <w:rsid w:val="1DA42A3E"/>
    <w:rsid w:val="1DB20863"/>
    <w:rsid w:val="1DB55626"/>
    <w:rsid w:val="1DD43CFE"/>
    <w:rsid w:val="1DED3012"/>
    <w:rsid w:val="1E162569"/>
    <w:rsid w:val="1E24424E"/>
    <w:rsid w:val="1E327607"/>
    <w:rsid w:val="1E356CDF"/>
    <w:rsid w:val="1E37428D"/>
    <w:rsid w:val="1E397E79"/>
    <w:rsid w:val="1E42510C"/>
    <w:rsid w:val="1E5135A1"/>
    <w:rsid w:val="1E552528"/>
    <w:rsid w:val="1E595D30"/>
    <w:rsid w:val="1E597F93"/>
    <w:rsid w:val="1E5C6857"/>
    <w:rsid w:val="1E601A36"/>
    <w:rsid w:val="1E625A1B"/>
    <w:rsid w:val="1E6D1761"/>
    <w:rsid w:val="1E7554E1"/>
    <w:rsid w:val="1E786D7F"/>
    <w:rsid w:val="1E881E20"/>
    <w:rsid w:val="1E8A6AB3"/>
    <w:rsid w:val="1E8D2F6C"/>
    <w:rsid w:val="1EB77893"/>
    <w:rsid w:val="1EC2702E"/>
    <w:rsid w:val="1ECE1639"/>
    <w:rsid w:val="1ED87729"/>
    <w:rsid w:val="1EDB2E6A"/>
    <w:rsid w:val="1EE346EC"/>
    <w:rsid w:val="1EE87828"/>
    <w:rsid w:val="1EF008EC"/>
    <w:rsid w:val="1EF67CA4"/>
    <w:rsid w:val="1EF81C6E"/>
    <w:rsid w:val="1EF94F18"/>
    <w:rsid w:val="1EFA6A31"/>
    <w:rsid w:val="1EFC5FC5"/>
    <w:rsid w:val="1EFD54D7"/>
    <w:rsid w:val="1F022E84"/>
    <w:rsid w:val="1F056BDA"/>
    <w:rsid w:val="1F0871D4"/>
    <w:rsid w:val="1F0D3E1B"/>
    <w:rsid w:val="1F194D83"/>
    <w:rsid w:val="1F1A6D08"/>
    <w:rsid w:val="1F234F3D"/>
    <w:rsid w:val="1F2C2F22"/>
    <w:rsid w:val="1F2C2FFB"/>
    <w:rsid w:val="1F356A1F"/>
    <w:rsid w:val="1F363FC8"/>
    <w:rsid w:val="1F3B0F19"/>
    <w:rsid w:val="1F435D1C"/>
    <w:rsid w:val="1F443106"/>
    <w:rsid w:val="1F4B7FF0"/>
    <w:rsid w:val="1F8E7C3A"/>
    <w:rsid w:val="1FA333DE"/>
    <w:rsid w:val="1FA745D1"/>
    <w:rsid w:val="1FB42039"/>
    <w:rsid w:val="1FB7538F"/>
    <w:rsid w:val="1FB907A6"/>
    <w:rsid w:val="1FC50D53"/>
    <w:rsid w:val="1FC8644B"/>
    <w:rsid w:val="1FCA441E"/>
    <w:rsid w:val="1FD00129"/>
    <w:rsid w:val="1FD20629"/>
    <w:rsid w:val="1FD9231D"/>
    <w:rsid w:val="1FDB6720"/>
    <w:rsid w:val="1FE02516"/>
    <w:rsid w:val="1FED5FF1"/>
    <w:rsid w:val="1FF909C6"/>
    <w:rsid w:val="1FF97A4C"/>
    <w:rsid w:val="20024568"/>
    <w:rsid w:val="20052895"/>
    <w:rsid w:val="200B3412"/>
    <w:rsid w:val="20144886"/>
    <w:rsid w:val="20235AE3"/>
    <w:rsid w:val="202D3914"/>
    <w:rsid w:val="202D3A67"/>
    <w:rsid w:val="20350B2C"/>
    <w:rsid w:val="203C39B8"/>
    <w:rsid w:val="20407D60"/>
    <w:rsid w:val="20497F72"/>
    <w:rsid w:val="2053010A"/>
    <w:rsid w:val="20541126"/>
    <w:rsid w:val="20550A37"/>
    <w:rsid w:val="2057540E"/>
    <w:rsid w:val="20625EBF"/>
    <w:rsid w:val="20633E04"/>
    <w:rsid w:val="20634806"/>
    <w:rsid w:val="20711DD0"/>
    <w:rsid w:val="2080506F"/>
    <w:rsid w:val="20823312"/>
    <w:rsid w:val="208F215E"/>
    <w:rsid w:val="209D6987"/>
    <w:rsid w:val="20A55238"/>
    <w:rsid w:val="20A83220"/>
    <w:rsid w:val="20B37465"/>
    <w:rsid w:val="20BE47F2"/>
    <w:rsid w:val="20CE0566"/>
    <w:rsid w:val="20D504B9"/>
    <w:rsid w:val="20E17A27"/>
    <w:rsid w:val="20E202F5"/>
    <w:rsid w:val="20EB1777"/>
    <w:rsid w:val="210F4B11"/>
    <w:rsid w:val="21130FE1"/>
    <w:rsid w:val="211508B6"/>
    <w:rsid w:val="21197C6C"/>
    <w:rsid w:val="211A411E"/>
    <w:rsid w:val="2124312A"/>
    <w:rsid w:val="21260D15"/>
    <w:rsid w:val="2130312D"/>
    <w:rsid w:val="213B29A3"/>
    <w:rsid w:val="213D3E1B"/>
    <w:rsid w:val="21423675"/>
    <w:rsid w:val="214A3CC8"/>
    <w:rsid w:val="21556F04"/>
    <w:rsid w:val="21560D97"/>
    <w:rsid w:val="2156654B"/>
    <w:rsid w:val="215934B3"/>
    <w:rsid w:val="21667363"/>
    <w:rsid w:val="216863B7"/>
    <w:rsid w:val="216975CF"/>
    <w:rsid w:val="21697985"/>
    <w:rsid w:val="21846217"/>
    <w:rsid w:val="218912A4"/>
    <w:rsid w:val="21927194"/>
    <w:rsid w:val="21961B0A"/>
    <w:rsid w:val="21A12149"/>
    <w:rsid w:val="21A41C3A"/>
    <w:rsid w:val="21AD0AEE"/>
    <w:rsid w:val="21B13F34"/>
    <w:rsid w:val="21BF2C5C"/>
    <w:rsid w:val="21C26024"/>
    <w:rsid w:val="21C31918"/>
    <w:rsid w:val="21C40A86"/>
    <w:rsid w:val="21CB4DA9"/>
    <w:rsid w:val="21DA38AD"/>
    <w:rsid w:val="21DC0E54"/>
    <w:rsid w:val="21E604A4"/>
    <w:rsid w:val="21EF55AB"/>
    <w:rsid w:val="220050B3"/>
    <w:rsid w:val="22027DC1"/>
    <w:rsid w:val="22032E04"/>
    <w:rsid w:val="220F17A9"/>
    <w:rsid w:val="2219117C"/>
    <w:rsid w:val="221B014E"/>
    <w:rsid w:val="222114DC"/>
    <w:rsid w:val="222716D4"/>
    <w:rsid w:val="2228286B"/>
    <w:rsid w:val="2234777B"/>
    <w:rsid w:val="223758C6"/>
    <w:rsid w:val="223B434C"/>
    <w:rsid w:val="2241392C"/>
    <w:rsid w:val="225278E7"/>
    <w:rsid w:val="2259004D"/>
    <w:rsid w:val="225E628C"/>
    <w:rsid w:val="225F6C08"/>
    <w:rsid w:val="226B0C79"/>
    <w:rsid w:val="226B2EC1"/>
    <w:rsid w:val="228E4DC3"/>
    <w:rsid w:val="22901F4D"/>
    <w:rsid w:val="229606CD"/>
    <w:rsid w:val="22983A49"/>
    <w:rsid w:val="22A5210D"/>
    <w:rsid w:val="22A87507"/>
    <w:rsid w:val="22B52CA4"/>
    <w:rsid w:val="22BA1169"/>
    <w:rsid w:val="22C931A2"/>
    <w:rsid w:val="22CC35EF"/>
    <w:rsid w:val="22D402FC"/>
    <w:rsid w:val="22D40466"/>
    <w:rsid w:val="22E02F01"/>
    <w:rsid w:val="22EB2B80"/>
    <w:rsid w:val="22EB7084"/>
    <w:rsid w:val="22F22BC4"/>
    <w:rsid w:val="22F4634C"/>
    <w:rsid w:val="23052BAC"/>
    <w:rsid w:val="230D1856"/>
    <w:rsid w:val="231828DF"/>
    <w:rsid w:val="231A6657"/>
    <w:rsid w:val="231B2693"/>
    <w:rsid w:val="231F3C6E"/>
    <w:rsid w:val="23305E7B"/>
    <w:rsid w:val="23425BAE"/>
    <w:rsid w:val="23456732"/>
    <w:rsid w:val="23474F72"/>
    <w:rsid w:val="234A6653"/>
    <w:rsid w:val="234F4DB4"/>
    <w:rsid w:val="23552E31"/>
    <w:rsid w:val="23585EBB"/>
    <w:rsid w:val="235D4796"/>
    <w:rsid w:val="23677A3C"/>
    <w:rsid w:val="23757D31"/>
    <w:rsid w:val="238A3BCF"/>
    <w:rsid w:val="23910BAD"/>
    <w:rsid w:val="23955045"/>
    <w:rsid w:val="2398757C"/>
    <w:rsid w:val="239A7798"/>
    <w:rsid w:val="239B0E1A"/>
    <w:rsid w:val="23A00271"/>
    <w:rsid w:val="23A56238"/>
    <w:rsid w:val="23AA0B7D"/>
    <w:rsid w:val="23AC1A19"/>
    <w:rsid w:val="23AC365E"/>
    <w:rsid w:val="23AD0668"/>
    <w:rsid w:val="23B02E3C"/>
    <w:rsid w:val="23B720F8"/>
    <w:rsid w:val="23BE1434"/>
    <w:rsid w:val="23CD3BEC"/>
    <w:rsid w:val="23CD47DE"/>
    <w:rsid w:val="23DC11AA"/>
    <w:rsid w:val="23DC56BB"/>
    <w:rsid w:val="23E07A6C"/>
    <w:rsid w:val="23E870C3"/>
    <w:rsid w:val="23F01166"/>
    <w:rsid w:val="23F63C1C"/>
    <w:rsid w:val="23FE3883"/>
    <w:rsid w:val="23FF75FB"/>
    <w:rsid w:val="24120FE6"/>
    <w:rsid w:val="2414790C"/>
    <w:rsid w:val="242540B2"/>
    <w:rsid w:val="24301DBD"/>
    <w:rsid w:val="24303C58"/>
    <w:rsid w:val="24324A64"/>
    <w:rsid w:val="24334677"/>
    <w:rsid w:val="244B0A92"/>
    <w:rsid w:val="245773B8"/>
    <w:rsid w:val="24612064"/>
    <w:rsid w:val="24661B0F"/>
    <w:rsid w:val="24687C63"/>
    <w:rsid w:val="247022A7"/>
    <w:rsid w:val="24763D61"/>
    <w:rsid w:val="248717F2"/>
    <w:rsid w:val="24975A86"/>
    <w:rsid w:val="24A402F9"/>
    <w:rsid w:val="24A64764"/>
    <w:rsid w:val="24A674D7"/>
    <w:rsid w:val="24B049C1"/>
    <w:rsid w:val="24B108F5"/>
    <w:rsid w:val="24B623B0"/>
    <w:rsid w:val="24B93421"/>
    <w:rsid w:val="24C0322E"/>
    <w:rsid w:val="24C17DE8"/>
    <w:rsid w:val="24CE48D1"/>
    <w:rsid w:val="24D473B1"/>
    <w:rsid w:val="24E31A23"/>
    <w:rsid w:val="24E94533"/>
    <w:rsid w:val="24F8657B"/>
    <w:rsid w:val="24FC003D"/>
    <w:rsid w:val="25003610"/>
    <w:rsid w:val="25082F75"/>
    <w:rsid w:val="251D41BC"/>
    <w:rsid w:val="253D662D"/>
    <w:rsid w:val="254651F9"/>
    <w:rsid w:val="25471893"/>
    <w:rsid w:val="254D33D1"/>
    <w:rsid w:val="25570701"/>
    <w:rsid w:val="25583467"/>
    <w:rsid w:val="255E0E4F"/>
    <w:rsid w:val="25643BBA"/>
    <w:rsid w:val="25680B63"/>
    <w:rsid w:val="256E6798"/>
    <w:rsid w:val="257D111F"/>
    <w:rsid w:val="257E1E55"/>
    <w:rsid w:val="2594552A"/>
    <w:rsid w:val="25981AB5"/>
    <w:rsid w:val="259A0181"/>
    <w:rsid w:val="25A4045A"/>
    <w:rsid w:val="25A641D2"/>
    <w:rsid w:val="25DF5936"/>
    <w:rsid w:val="25E92311"/>
    <w:rsid w:val="25ED1E01"/>
    <w:rsid w:val="25EE0253"/>
    <w:rsid w:val="25EE7927"/>
    <w:rsid w:val="25F27756"/>
    <w:rsid w:val="25F31B81"/>
    <w:rsid w:val="25F72988"/>
    <w:rsid w:val="25FA451E"/>
    <w:rsid w:val="25FB1F49"/>
    <w:rsid w:val="25FF7D86"/>
    <w:rsid w:val="26070462"/>
    <w:rsid w:val="260A3116"/>
    <w:rsid w:val="2610789E"/>
    <w:rsid w:val="26143A8E"/>
    <w:rsid w:val="261C6242"/>
    <w:rsid w:val="262F68BA"/>
    <w:rsid w:val="26320A21"/>
    <w:rsid w:val="263314D5"/>
    <w:rsid w:val="26454C17"/>
    <w:rsid w:val="264C5191"/>
    <w:rsid w:val="264D6D44"/>
    <w:rsid w:val="265303ED"/>
    <w:rsid w:val="26572409"/>
    <w:rsid w:val="26672398"/>
    <w:rsid w:val="266B5D96"/>
    <w:rsid w:val="266C43AE"/>
    <w:rsid w:val="266D6A9E"/>
    <w:rsid w:val="26743EC1"/>
    <w:rsid w:val="26794DA2"/>
    <w:rsid w:val="267A11BB"/>
    <w:rsid w:val="267D7335"/>
    <w:rsid w:val="268A740F"/>
    <w:rsid w:val="269A5CAA"/>
    <w:rsid w:val="26B9297B"/>
    <w:rsid w:val="26CE6B25"/>
    <w:rsid w:val="26D11F82"/>
    <w:rsid w:val="26D16ED7"/>
    <w:rsid w:val="26D66D39"/>
    <w:rsid w:val="26E431C8"/>
    <w:rsid w:val="26E769EC"/>
    <w:rsid w:val="26EE243C"/>
    <w:rsid w:val="26EF2B1D"/>
    <w:rsid w:val="27072EEB"/>
    <w:rsid w:val="270F5DA7"/>
    <w:rsid w:val="27117D42"/>
    <w:rsid w:val="27172430"/>
    <w:rsid w:val="27181100"/>
    <w:rsid w:val="27214B9E"/>
    <w:rsid w:val="27220408"/>
    <w:rsid w:val="272E65BD"/>
    <w:rsid w:val="27321A96"/>
    <w:rsid w:val="273B4DEE"/>
    <w:rsid w:val="273E043A"/>
    <w:rsid w:val="27441EF5"/>
    <w:rsid w:val="27453184"/>
    <w:rsid w:val="275007B1"/>
    <w:rsid w:val="27587B4F"/>
    <w:rsid w:val="275E3648"/>
    <w:rsid w:val="2764252F"/>
    <w:rsid w:val="27693709"/>
    <w:rsid w:val="276B7B29"/>
    <w:rsid w:val="279D560E"/>
    <w:rsid w:val="279D7857"/>
    <w:rsid w:val="27A110F5"/>
    <w:rsid w:val="27A50D40"/>
    <w:rsid w:val="27AC580E"/>
    <w:rsid w:val="27AE3812"/>
    <w:rsid w:val="27C16042"/>
    <w:rsid w:val="27CB79E7"/>
    <w:rsid w:val="27D50D9F"/>
    <w:rsid w:val="27EC7A16"/>
    <w:rsid w:val="2801645C"/>
    <w:rsid w:val="28080E05"/>
    <w:rsid w:val="280B656E"/>
    <w:rsid w:val="2810627B"/>
    <w:rsid w:val="281713B7"/>
    <w:rsid w:val="28185D1B"/>
    <w:rsid w:val="281F026C"/>
    <w:rsid w:val="283B3411"/>
    <w:rsid w:val="283C0E1E"/>
    <w:rsid w:val="28556108"/>
    <w:rsid w:val="285E0D94"/>
    <w:rsid w:val="286547DD"/>
    <w:rsid w:val="286C0B84"/>
    <w:rsid w:val="28754EEA"/>
    <w:rsid w:val="287778F5"/>
    <w:rsid w:val="2879797C"/>
    <w:rsid w:val="287C121A"/>
    <w:rsid w:val="287E7EE5"/>
    <w:rsid w:val="288566BD"/>
    <w:rsid w:val="28860BCD"/>
    <w:rsid w:val="289C5AAF"/>
    <w:rsid w:val="28A672F8"/>
    <w:rsid w:val="28C44036"/>
    <w:rsid w:val="28D06B34"/>
    <w:rsid w:val="28E10056"/>
    <w:rsid w:val="28E765A9"/>
    <w:rsid w:val="28EA4645"/>
    <w:rsid w:val="28EC3345"/>
    <w:rsid w:val="28F9286B"/>
    <w:rsid w:val="28FA6BC6"/>
    <w:rsid w:val="290533EA"/>
    <w:rsid w:val="290D4568"/>
    <w:rsid w:val="29112D33"/>
    <w:rsid w:val="29131BD3"/>
    <w:rsid w:val="291678C1"/>
    <w:rsid w:val="291B0D0E"/>
    <w:rsid w:val="291B5AE5"/>
    <w:rsid w:val="291D6708"/>
    <w:rsid w:val="291F29C2"/>
    <w:rsid w:val="29253660"/>
    <w:rsid w:val="29256B89"/>
    <w:rsid w:val="29314F66"/>
    <w:rsid w:val="29341AF5"/>
    <w:rsid w:val="293B7327"/>
    <w:rsid w:val="29417EE1"/>
    <w:rsid w:val="294C6E3F"/>
    <w:rsid w:val="294D35F2"/>
    <w:rsid w:val="294F2DD3"/>
    <w:rsid w:val="295516BD"/>
    <w:rsid w:val="295A5145"/>
    <w:rsid w:val="295C1FC7"/>
    <w:rsid w:val="29657F00"/>
    <w:rsid w:val="29736AC1"/>
    <w:rsid w:val="29740748"/>
    <w:rsid w:val="29785E86"/>
    <w:rsid w:val="297D524A"/>
    <w:rsid w:val="2987256D"/>
    <w:rsid w:val="298A417E"/>
    <w:rsid w:val="2992045B"/>
    <w:rsid w:val="29997033"/>
    <w:rsid w:val="29A27A16"/>
    <w:rsid w:val="29A65ACE"/>
    <w:rsid w:val="29A749BD"/>
    <w:rsid w:val="29C410CB"/>
    <w:rsid w:val="29C939EF"/>
    <w:rsid w:val="29CC2AB4"/>
    <w:rsid w:val="29D11A3A"/>
    <w:rsid w:val="29D358A3"/>
    <w:rsid w:val="29E43312"/>
    <w:rsid w:val="29E87036"/>
    <w:rsid w:val="29F475ED"/>
    <w:rsid w:val="29FF75AF"/>
    <w:rsid w:val="2A1344B3"/>
    <w:rsid w:val="2A157A2A"/>
    <w:rsid w:val="2A1A518F"/>
    <w:rsid w:val="2A1D2A47"/>
    <w:rsid w:val="2A225B7B"/>
    <w:rsid w:val="2A317161"/>
    <w:rsid w:val="2A557BCB"/>
    <w:rsid w:val="2A5838E4"/>
    <w:rsid w:val="2A6000E2"/>
    <w:rsid w:val="2A671124"/>
    <w:rsid w:val="2A676267"/>
    <w:rsid w:val="2A677CA8"/>
    <w:rsid w:val="2A6E2A42"/>
    <w:rsid w:val="2A7B0782"/>
    <w:rsid w:val="2A7C3D72"/>
    <w:rsid w:val="2A8D770F"/>
    <w:rsid w:val="2A990840"/>
    <w:rsid w:val="2AA42CAA"/>
    <w:rsid w:val="2AA95552"/>
    <w:rsid w:val="2AA97AC8"/>
    <w:rsid w:val="2AAA1B61"/>
    <w:rsid w:val="2AAF3063"/>
    <w:rsid w:val="2AB7478C"/>
    <w:rsid w:val="2ACB0237"/>
    <w:rsid w:val="2ACF5F79"/>
    <w:rsid w:val="2AD2299E"/>
    <w:rsid w:val="2AD37D2B"/>
    <w:rsid w:val="2AE01F34"/>
    <w:rsid w:val="2AE3161D"/>
    <w:rsid w:val="2AED28A3"/>
    <w:rsid w:val="2AEF0F57"/>
    <w:rsid w:val="2AFB0589"/>
    <w:rsid w:val="2B02634F"/>
    <w:rsid w:val="2B0674C1"/>
    <w:rsid w:val="2B1B6F37"/>
    <w:rsid w:val="2B231E21"/>
    <w:rsid w:val="2B265268"/>
    <w:rsid w:val="2B277B63"/>
    <w:rsid w:val="2B2C517A"/>
    <w:rsid w:val="2B326508"/>
    <w:rsid w:val="2B340391"/>
    <w:rsid w:val="2B3444A4"/>
    <w:rsid w:val="2B486E78"/>
    <w:rsid w:val="2B4918EA"/>
    <w:rsid w:val="2B5B69FA"/>
    <w:rsid w:val="2B7A3790"/>
    <w:rsid w:val="2B9B1940"/>
    <w:rsid w:val="2B9B40AD"/>
    <w:rsid w:val="2B9E594C"/>
    <w:rsid w:val="2BA50A88"/>
    <w:rsid w:val="2BA6170E"/>
    <w:rsid w:val="2BA94A1C"/>
    <w:rsid w:val="2BAB22D1"/>
    <w:rsid w:val="2BB13B84"/>
    <w:rsid w:val="2BBA5D65"/>
    <w:rsid w:val="2BBB0D7F"/>
    <w:rsid w:val="2BD66E93"/>
    <w:rsid w:val="2BDA4AE0"/>
    <w:rsid w:val="2BEE144D"/>
    <w:rsid w:val="2BF612E4"/>
    <w:rsid w:val="2BFA11C0"/>
    <w:rsid w:val="2BFD2672"/>
    <w:rsid w:val="2C0003B4"/>
    <w:rsid w:val="2C032F2A"/>
    <w:rsid w:val="2C097269"/>
    <w:rsid w:val="2C0C0B07"/>
    <w:rsid w:val="2C1B1D16"/>
    <w:rsid w:val="2C243E56"/>
    <w:rsid w:val="2C4431A4"/>
    <w:rsid w:val="2C4B764C"/>
    <w:rsid w:val="2C4E63EA"/>
    <w:rsid w:val="2C512CEB"/>
    <w:rsid w:val="2C536FC2"/>
    <w:rsid w:val="2C550700"/>
    <w:rsid w:val="2C5524AE"/>
    <w:rsid w:val="2C582CF6"/>
    <w:rsid w:val="2C610E53"/>
    <w:rsid w:val="2C6D5A4A"/>
    <w:rsid w:val="2C7B0CF4"/>
    <w:rsid w:val="2C7C412B"/>
    <w:rsid w:val="2C7D37B3"/>
    <w:rsid w:val="2C8114F5"/>
    <w:rsid w:val="2C865DB3"/>
    <w:rsid w:val="2C8C0932"/>
    <w:rsid w:val="2C910A04"/>
    <w:rsid w:val="2C9275A4"/>
    <w:rsid w:val="2C9355D3"/>
    <w:rsid w:val="2C9A509E"/>
    <w:rsid w:val="2C9F5ABD"/>
    <w:rsid w:val="2CB04340"/>
    <w:rsid w:val="2CC31B0E"/>
    <w:rsid w:val="2CC413E2"/>
    <w:rsid w:val="2CDB56D6"/>
    <w:rsid w:val="2CEC651E"/>
    <w:rsid w:val="2CF577ED"/>
    <w:rsid w:val="2D00779A"/>
    <w:rsid w:val="2D04575A"/>
    <w:rsid w:val="2D0B4DEF"/>
    <w:rsid w:val="2D1934DC"/>
    <w:rsid w:val="2D2325AC"/>
    <w:rsid w:val="2D332F74"/>
    <w:rsid w:val="2D35210F"/>
    <w:rsid w:val="2D3846AF"/>
    <w:rsid w:val="2D450775"/>
    <w:rsid w:val="2D467CCA"/>
    <w:rsid w:val="2D4B61C7"/>
    <w:rsid w:val="2D5704A8"/>
    <w:rsid w:val="2D607412"/>
    <w:rsid w:val="2D710BF3"/>
    <w:rsid w:val="2D8F379E"/>
    <w:rsid w:val="2D917516"/>
    <w:rsid w:val="2D9B0C9F"/>
    <w:rsid w:val="2D9C3C94"/>
    <w:rsid w:val="2D9D3BEA"/>
    <w:rsid w:val="2D9F2D7C"/>
    <w:rsid w:val="2DA33BF6"/>
    <w:rsid w:val="2DA50731"/>
    <w:rsid w:val="2DB72CF5"/>
    <w:rsid w:val="2DB9608A"/>
    <w:rsid w:val="2DC45B3D"/>
    <w:rsid w:val="2DC55411"/>
    <w:rsid w:val="2DE5709D"/>
    <w:rsid w:val="2DEE63CF"/>
    <w:rsid w:val="2DF95B0E"/>
    <w:rsid w:val="2E0B376C"/>
    <w:rsid w:val="2E121843"/>
    <w:rsid w:val="2E2B796A"/>
    <w:rsid w:val="2E2F76A9"/>
    <w:rsid w:val="2E443808"/>
    <w:rsid w:val="2E4A36A5"/>
    <w:rsid w:val="2E4F2562"/>
    <w:rsid w:val="2E50117F"/>
    <w:rsid w:val="2E5B6EAC"/>
    <w:rsid w:val="2E5E4D25"/>
    <w:rsid w:val="2E695368"/>
    <w:rsid w:val="2E6A6678"/>
    <w:rsid w:val="2E754085"/>
    <w:rsid w:val="2E767EB1"/>
    <w:rsid w:val="2E7F1A64"/>
    <w:rsid w:val="2E8037A4"/>
    <w:rsid w:val="2E814685"/>
    <w:rsid w:val="2E8157DC"/>
    <w:rsid w:val="2E81758A"/>
    <w:rsid w:val="2E861045"/>
    <w:rsid w:val="2E8D3C54"/>
    <w:rsid w:val="2EA1315F"/>
    <w:rsid w:val="2EA27D69"/>
    <w:rsid w:val="2EA66FF1"/>
    <w:rsid w:val="2EA76158"/>
    <w:rsid w:val="2EAA356F"/>
    <w:rsid w:val="2EB4424F"/>
    <w:rsid w:val="2EB55486"/>
    <w:rsid w:val="2EB9392A"/>
    <w:rsid w:val="2EC47F74"/>
    <w:rsid w:val="2ED33016"/>
    <w:rsid w:val="2ED60BA2"/>
    <w:rsid w:val="2EDA3A15"/>
    <w:rsid w:val="2EDF2503"/>
    <w:rsid w:val="2EE00777"/>
    <w:rsid w:val="2EEF4733"/>
    <w:rsid w:val="2EF7784D"/>
    <w:rsid w:val="2EF93435"/>
    <w:rsid w:val="2F0412C1"/>
    <w:rsid w:val="2F0D661F"/>
    <w:rsid w:val="2F0F4AC5"/>
    <w:rsid w:val="2F134A31"/>
    <w:rsid w:val="2F292AD6"/>
    <w:rsid w:val="2F2D14C0"/>
    <w:rsid w:val="2F3273CF"/>
    <w:rsid w:val="2F3C1703"/>
    <w:rsid w:val="2F432A92"/>
    <w:rsid w:val="2F460D53"/>
    <w:rsid w:val="2F4712B2"/>
    <w:rsid w:val="2F4E3C31"/>
    <w:rsid w:val="2F556ACC"/>
    <w:rsid w:val="2F6F317C"/>
    <w:rsid w:val="2F864BEF"/>
    <w:rsid w:val="2F8D1F5F"/>
    <w:rsid w:val="2F8D7364"/>
    <w:rsid w:val="2F9143E7"/>
    <w:rsid w:val="2F9475ED"/>
    <w:rsid w:val="2F952BBF"/>
    <w:rsid w:val="2FA70495"/>
    <w:rsid w:val="2FB120F1"/>
    <w:rsid w:val="2FB55539"/>
    <w:rsid w:val="2FB810F2"/>
    <w:rsid w:val="2FB87AD1"/>
    <w:rsid w:val="2FBD0352"/>
    <w:rsid w:val="2FC54288"/>
    <w:rsid w:val="2FC60455"/>
    <w:rsid w:val="2FE53B49"/>
    <w:rsid w:val="2FE77B20"/>
    <w:rsid w:val="2FF11D92"/>
    <w:rsid w:val="2FF65D56"/>
    <w:rsid w:val="2FFF5163"/>
    <w:rsid w:val="30030473"/>
    <w:rsid w:val="300B73F6"/>
    <w:rsid w:val="301A4667"/>
    <w:rsid w:val="301D2E64"/>
    <w:rsid w:val="30204B81"/>
    <w:rsid w:val="30294F42"/>
    <w:rsid w:val="302D1ED4"/>
    <w:rsid w:val="30343045"/>
    <w:rsid w:val="303947E6"/>
    <w:rsid w:val="303E6257"/>
    <w:rsid w:val="304050A9"/>
    <w:rsid w:val="30412871"/>
    <w:rsid w:val="30464265"/>
    <w:rsid w:val="3049232A"/>
    <w:rsid w:val="304A60A2"/>
    <w:rsid w:val="304E0633"/>
    <w:rsid w:val="305331A8"/>
    <w:rsid w:val="3056544F"/>
    <w:rsid w:val="30594A84"/>
    <w:rsid w:val="305E36F7"/>
    <w:rsid w:val="30671406"/>
    <w:rsid w:val="30732D81"/>
    <w:rsid w:val="307750E9"/>
    <w:rsid w:val="307A24E3"/>
    <w:rsid w:val="307B625B"/>
    <w:rsid w:val="30803BE9"/>
    <w:rsid w:val="30811BC4"/>
    <w:rsid w:val="30833B2B"/>
    <w:rsid w:val="30837F4D"/>
    <w:rsid w:val="308C0468"/>
    <w:rsid w:val="308C3C51"/>
    <w:rsid w:val="308E2581"/>
    <w:rsid w:val="3093313D"/>
    <w:rsid w:val="309516F3"/>
    <w:rsid w:val="309B5A80"/>
    <w:rsid w:val="309D206B"/>
    <w:rsid w:val="30B0096B"/>
    <w:rsid w:val="30B17AD5"/>
    <w:rsid w:val="30B506DF"/>
    <w:rsid w:val="30BB2198"/>
    <w:rsid w:val="30C145B6"/>
    <w:rsid w:val="30C629B8"/>
    <w:rsid w:val="30C714A1"/>
    <w:rsid w:val="30CB689D"/>
    <w:rsid w:val="30D12EC4"/>
    <w:rsid w:val="30D35C8A"/>
    <w:rsid w:val="30DE29C7"/>
    <w:rsid w:val="30E402A4"/>
    <w:rsid w:val="30FE0F3A"/>
    <w:rsid w:val="31061FC9"/>
    <w:rsid w:val="31073D90"/>
    <w:rsid w:val="310763AA"/>
    <w:rsid w:val="310A47EF"/>
    <w:rsid w:val="310D6159"/>
    <w:rsid w:val="310F15DF"/>
    <w:rsid w:val="311265B4"/>
    <w:rsid w:val="311E37B6"/>
    <w:rsid w:val="312B01FA"/>
    <w:rsid w:val="312D71A8"/>
    <w:rsid w:val="313C3C3D"/>
    <w:rsid w:val="313C5A8C"/>
    <w:rsid w:val="31427CF9"/>
    <w:rsid w:val="31436D79"/>
    <w:rsid w:val="31462B53"/>
    <w:rsid w:val="31494F88"/>
    <w:rsid w:val="314B0324"/>
    <w:rsid w:val="31515E57"/>
    <w:rsid w:val="3152520E"/>
    <w:rsid w:val="315B638E"/>
    <w:rsid w:val="315E3BB3"/>
    <w:rsid w:val="316237DB"/>
    <w:rsid w:val="316F0847"/>
    <w:rsid w:val="316F36A1"/>
    <w:rsid w:val="31745184"/>
    <w:rsid w:val="31750EFD"/>
    <w:rsid w:val="317F1D7B"/>
    <w:rsid w:val="31827F6F"/>
    <w:rsid w:val="3184175D"/>
    <w:rsid w:val="3186725E"/>
    <w:rsid w:val="318E7FF2"/>
    <w:rsid w:val="319C292D"/>
    <w:rsid w:val="319E66A5"/>
    <w:rsid w:val="319F5F79"/>
    <w:rsid w:val="319F7E5A"/>
    <w:rsid w:val="31A16195"/>
    <w:rsid w:val="31A65464"/>
    <w:rsid w:val="31AD5007"/>
    <w:rsid w:val="31AE2DEE"/>
    <w:rsid w:val="31B10579"/>
    <w:rsid w:val="31B5579D"/>
    <w:rsid w:val="31C726A8"/>
    <w:rsid w:val="31CF4AB1"/>
    <w:rsid w:val="31E85B72"/>
    <w:rsid w:val="3204006E"/>
    <w:rsid w:val="32051567"/>
    <w:rsid w:val="320D154F"/>
    <w:rsid w:val="32121CBF"/>
    <w:rsid w:val="321B1AA4"/>
    <w:rsid w:val="322070BA"/>
    <w:rsid w:val="32216284"/>
    <w:rsid w:val="322F37A1"/>
    <w:rsid w:val="32314FAD"/>
    <w:rsid w:val="32333292"/>
    <w:rsid w:val="32347FFB"/>
    <w:rsid w:val="32476400"/>
    <w:rsid w:val="32481E76"/>
    <w:rsid w:val="32496BD1"/>
    <w:rsid w:val="324B6E67"/>
    <w:rsid w:val="325F4087"/>
    <w:rsid w:val="326F3B9E"/>
    <w:rsid w:val="32705E17"/>
    <w:rsid w:val="32736577"/>
    <w:rsid w:val="327C7C70"/>
    <w:rsid w:val="328C29A2"/>
    <w:rsid w:val="328E04C8"/>
    <w:rsid w:val="329B6935"/>
    <w:rsid w:val="329E6973"/>
    <w:rsid w:val="32AC19CB"/>
    <w:rsid w:val="32BD6FFF"/>
    <w:rsid w:val="32D3237F"/>
    <w:rsid w:val="32D63C1D"/>
    <w:rsid w:val="32D9343D"/>
    <w:rsid w:val="32DF6F75"/>
    <w:rsid w:val="32E7407C"/>
    <w:rsid w:val="32F455C5"/>
    <w:rsid w:val="32F72511"/>
    <w:rsid w:val="32F742BF"/>
    <w:rsid w:val="32F8141B"/>
    <w:rsid w:val="32F81DE5"/>
    <w:rsid w:val="33000EB7"/>
    <w:rsid w:val="331D35FA"/>
    <w:rsid w:val="33263A32"/>
    <w:rsid w:val="3328091C"/>
    <w:rsid w:val="33415B31"/>
    <w:rsid w:val="33543113"/>
    <w:rsid w:val="33572FB0"/>
    <w:rsid w:val="335F00B6"/>
    <w:rsid w:val="33613960"/>
    <w:rsid w:val="336B18E3"/>
    <w:rsid w:val="33823948"/>
    <w:rsid w:val="33835B53"/>
    <w:rsid w:val="33864050"/>
    <w:rsid w:val="338673F1"/>
    <w:rsid w:val="338C7296"/>
    <w:rsid w:val="33902F0D"/>
    <w:rsid w:val="33A04957"/>
    <w:rsid w:val="33A53D1B"/>
    <w:rsid w:val="33AD7074"/>
    <w:rsid w:val="33B37ABE"/>
    <w:rsid w:val="33B73A4E"/>
    <w:rsid w:val="33B90267"/>
    <w:rsid w:val="33BC27C5"/>
    <w:rsid w:val="33C653E1"/>
    <w:rsid w:val="33CF1B39"/>
    <w:rsid w:val="33D95663"/>
    <w:rsid w:val="33DE0FDB"/>
    <w:rsid w:val="33EC1B85"/>
    <w:rsid w:val="33FA27A4"/>
    <w:rsid w:val="34012F1B"/>
    <w:rsid w:val="3402116D"/>
    <w:rsid w:val="340445A4"/>
    <w:rsid w:val="340A09E4"/>
    <w:rsid w:val="34190265"/>
    <w:rsid w:val="341C2D24"/>
    <w:rsid w:val="34221CA0"/>
    <w:rsid w:val="342B1A57"/>
    <w:rsid w:val="343013E3"/>
    <w:rsid w:val="34390907"/>
    <w:rsid w:val="343E2154"/>
    <w:rsid w:val="344625A4"/>
    <w:rsid w:val="345474EF"/>
    <w:rsid w:val="34597017"/>
    <w:rsid w:val="345D45F6"/>
    <w:rsid w:val="345D6B04"/>
    <w:rsid w:val="34613E70"/>
    <w:rsid w:val="346D79D8"/>
    <w:rsid w:val="347656B7"/>
    <w:rsid w:val="347A51A8"/>
    <w:rsid w:val="347C5A93"/>
    <w:rsid w:val="347F781C"/>
    <w:rsid w:val="34802092"/>
    <w:rsid w:val="348B70ED"/>
    <w:rsid w:val="34A20388"/>
    <w:rsid w:val="34B306BA"/>
    <w:rsid w:val="34C603ED"/>
    <w:rsid w:val="34CA0B0B"/>
    <w:rsid w:val="34CE72A2"/>
    <w:rsid w:val="34D907F0"/>
    <w:rsid w:val="34DE791A"/>
    <w:rsid w:val="34E56399"/>
    <w:rsid w:val="34EA7916"/>
    <w:rsid w:val="34EE524E"/>
    <w:rsid w:val="34F145E3"/>
    <w:rsid w:val="34F54708"/>
    <w:rsid w:val="35022B45"/>
    <w:rsid w:val="350974B0"/>
    <w:rsid w:val="351B4554"/>
    <w:rsid w:val="351E7003"/>
    <w:rsid w:val="35230571"/>
    <w:rsid w:val="35284C04"/>
    <w:rsid w:val="352E5F92"/>
    <w:rsid w:val="35304E91"/>
    <w:rsid w:val="3533311E"/>
    <w:rsid w:val="35337F82"/>
    <w:rsid w:val="35463F22"/>
    <w:rsid w:val="35492DCC"/>
    <w:rsid w:val="354A10D9"/>
    <w:rsid w:val="354B26A0"/>
    <w:rsid w:val="355D23D3"/>
    <w:rsid w:val="355F2BEC"/>
    <w:rsid w:val="35642895"/>
    <w:rsid w:val="356779FE"/>
    <w:rsid w:val="356825C0"/>
    <w:rsid w:val="357460B1"/>
    <w:rsid w:val="357625C0"/>
    <w:rsid w:val="358B6A49"/>
    <w:rsid w:val="359A53D6"/>
    <w:rsid w:val="359A7184"/>
    <w:rsid w:val="35AB313F"/>
    <w:rsid w:val="35B93CF0"/>
    <w:rsid w:val="35BF1745"/>
    <w:rsid w:val="35C4548A"/>
    <w:rsid w:val="35CB1A33"/>
    <w:rsid w:val="35CC7EF8"/>
    <w:rsid w:val="35D50BAE"/>
    <w:rsid w:val="35DD3F34"/>
    <w:rsid w:val="35DD41CD"/>
    <w:rsid w:val="35E26A8D"/>
    <w:rsid w:val="35E60C22"/>
    <w:rsid w:val="35EB4604"/>
    <w:rsid w:val="35F30309"/>
    <w:rsid w:val="35FE73A5"/>
    <w:rsid w:val="360B6234"/>
    <w:rsid w:val="360C0B23"/>
    <w:rsid w:val="361A45B2"/>
    <w:rsid w:val="361E1B63"/>
    <w:rsid w:val="362B4280"/>
    <w:rsid w:val="362F1FC2"/>
    <w:rsid w:val="363A5D37"/>
    <w:rsid w:val="36400DF6"/>
    <w:rsid w:val="36533F02"/>
    <w:rsid w:val="365D7100"/>
    <w:rsid w:val="366A4DA8"/>
    <w:rsid w:val="3670592A"/>
    <w:rsid w:val="36791158"/>
    <w:rsid w:val="36806379"/>
    <w:rsid w:val="36873C34"/>
    <w:rsid w:val="36963B42"/>
    <w:rsid w:val="36965B9D"/>
    <w:rsid w:val="36967F41"/>
    <w:rsid w:val="369919CF"/>
    <w:rsid w:val="36A33AF9"/>
    <w:rsid w:val="36B93159"/>
    <w:rsid w:val="36C2646E"/>
    <w:rsid w:val="36C33A1B"/>
    <w:rsid w:val="36C56015"/>
    <w:rsid w:val="36C7439B"/>
    <w:rsid w:val="36CF00E5"/>
    <w:rsid w:val="36D73498"/>
    <w:rsid w:val="36D971C6"/>
    <w:rsid w:val="36E754AC"/>
    <w:rsid w:val="36EB2DA4"/>
    <w:rsid w:val="36F77460"/>
    <w:rsid w:val="36FE23FF"/>
    <w:rsid w:val="36FE45FF"/>
    <w:rsid w:val="370E1BD7"/>
    <w:rsid w:val="370F0532"/>
    <w:rsid w:val="372633C5"/>
    <w:rsid w:val="372D2DA4"/>
    <w:rsid w:val="372F3259"/>
    <w:rsid w:val="373C5959"/>
    <w:rsid w:val="374970B3"/>
    <w:rsid w:val="37557806"/>
    <w:rsid w:val="375E7C57"/>
    <w:rsid w:val="375F68D7"/>
    <w:rsid w:val="37702892"/>
    <w:rsid w:val="37751C56"/>
    <w:rsid w:val="377759CE"/>
    <w:rsid w:val="37842A3E"/>
    <w:rsid w:val="378679C0"/>
    <w:rsid w:val="37B51CEF"/>
    <w:rsid w:val="37BA0E5C"/>
    <w:rsid w:val="37BA1D5F"/>
    <w:rsid w:val="37C2196A"/>
    <w:rsid w:val="37CA6946"/>
    <w:rsid w:val="37CB7AC8"/>
    <w:rsid w:val="37CC5D76"/>
    <w:rsid w:val="37CD4981"/>
    <w:rsid w:val="37CD55EE"/>
    <w:rsid w:val="37D22ACA"/>
    <w:rsid w:val="37D47F86"/>
    <w:rsid w:val="37E143D6"/>
    <w:rsid w:val="37E476E1"/>
    <w:rsid w:val="37EC5DE5"/>
    <w:rsid w:val="37ED6717"/>
    <w:rsid w:val="37FB12E9"/>
    <w:rsid w:val="38082ACA"/>
    <w:rsid w:val="380C3492"/>
    <w:rsid w:val="381509E3"/>
    <w:rsid w:val="381A45AC"/>
    <w:rsid w:val="382A04E4"/>
    <w:rsid w:val="38370A0C"/>
    <w:rsid w:val="383E4D3C"/>
    <w:rsid w:val="384129B2"/>
    <w:rsid w:val="384C793C"/>
    <w:rsid w:val="38557613"/>
    <w:rsid w:val="385C4BC4"/>
    <w:rsid w:val="38613F89"/>
    <w:rsid w:val="38657F1D"/>
    <w:rsid w:val="386902CB"/>
    <w:rsid w:val="38716DAD"/>
    <w:rsid w:val="38855EC9"/>
    <w:rsid w:val="388F3AA5"/>
    <w:rsid w:val="389E6F8B"/>
    <w:rsid w:val="38A00F55"/>
    <w:rsid w:val="38B8767D"/>
    <w:rsid w:val="38C904AC"/>
    <w:rsid w:val="38C962D6"/>
    <w:rsid w:val="38CA1223"/>
    <w:rsid w:val="38D5173D"/>
    <w:rsid w:val="38D66BD6"/>
    <w:rsid w:val="38D94467"/>
    <w:rsid w:val="38E9175E"/>
    <w:rsid w:val="38F06FAE"/>
    <w:rsid w:val="38F53E25"/>
    <w:rsid w:val="38F65019"/>
    <w:rsid w:val="38F75CD0"/>
    <w:rsid w:val="38F90665"/>
    <w:rsid w:val="38FD1F03"/>
    <w:rsid w:val="39064EE8"/>
    <w:rsid w:val="391B682D"/>
    <w:rsid w:val="39240A5E"/>
    <w:rsid w:val="393022D9"/>
    <w:rsid w:val="39382F3B"/>
    <w:rsid w:val="393D67A4"/>
    <w:rsid w:val="393F076E"/>
    <w:rsid w:val="39460AFD"/>
    <w:rsid w:val="394F0285"/>
    <w:rsid w:val="395D6226"/>
    <w:rsid w:val="3960484B"/>
    <w:rsid w:val="39691347"/>
    <w:rsid w:val="396E4BAF"/>
    <w:rsid w:val="397321C6"/>
    <w:rsid w:val="39754190"/>
    <w:rsid w:val="39792DC4"/>
    <w:rsid w:val="39852A75"/>
    <w:rsid w:val="3986639D"/>
    <w:rsid w:val="3991453E"/>
    <w:rsid w:val="39916AF0"/>
    <w:rsid w:val="39A54517"/>
    <w:rsid w:val="39B36A66"/>
    <w:rsid w:val="39B923B8"/>
    <w:rsid w:val="39BD5574"/>
    <w:rsid w:val="39CB19F0"/>
    <w:rsid w:val="39D43BF0"/>
    <w:rsid w:val="39D85952"/>
    <w:rsid w:val="39DB2464"/>
    <w:rsid w:val="39DE7F87"/>
    <w:rsid w:val="39E41315"/>
    <w:rsid w:val="39E80B55"/>
    <w:rsid w:val="39E906DA"/>
    <w:rsid w:val="39EA43B4"/>
    <w:rsid w:val="39EF6AF3"/>
    <w:rsid w:val="3A063C36"/>
    <w:rsid w:val="3A0D43C8"/>
    <w:rsid w:val="3A1B3DDB"/>
    <w:rsid w:val="3A331955"/>
    <w:rsid w:val="3A3667C1"/>
    <w:rsid w:val="3A371445"/>
    <w:rsid w:val="3A4F7852"/>
    <w:rsid w:val="3A5648FC"/>
    <w:rsid w:val="3A59760D"/>
    <w:rsid w:val="3A647D60"/>
    <w:rsid w:val="3A6542BE"/>
    <w:rsid w:val="3A7919A1"/>
    <w:rsid w:val="3A79380C"/>
    <w:rsid w:val="3A7A7584"/>
    <w:rsid w:val="3A824DB6"/>
    <w:rsid w:val="3A8D617A"/>
    <w:rsid w:val="3A952932"/>
    <w:rsid w:val="3AAB598F"/>
    <w:rsid w:val="3AAC1E33"/>
    <w:rsid w:val="3AB72586"/>
    <w:rsid w:val="3AB73759"/>
    <w:rsid w:val="3ABA5249"/>
    <w:rsid w:val="3ACE07FD"/>
    <w:rsid w:val="3AD30867"/>
    <w:rsid w:val="3AD6464E"/>
    <w:rsid w:val="3AD91DE5"/>
    <w:rsid w:val="3AE22650"/>
    <w:rsid w:val="3AEC75FC"/>
    <w:rsid w:val="3AF2586B"/>
    <w:rsid w:val="3AF631BC"/>
    <w:rsid w:val="3AFB52E2"/>
    <w:rsid w:val="3AFD1050"/>
    <w:rsid w:val="3B135A0E"/>
    <w:rsid w:val="3B141229"/>
    <w:rsid w:val="3B143176"/>
    <w:rsid w:val="3B1962D5"/>
    <w:rsid w:val="3B1B07E2"/>
    <w:rsid w:val="3B251910"/>
    <w:rsid w:val="3B27364B"/>
    <w:rsid w:val="3B2E4FDD"/>
    <w:rsid w:val="3B2F65C0"/>
    <w:rsid w:val="3B331C0C"/>
    <w:rsid w:val="3B332231"/>
    <w:rsid w:val="3B40257B"/>
    <w:rsid w:val="3B497682"/>
    <w:rsid w:val="3B4B5365"/>
    <w:rsid w:val="3B4C0F20"/>
    <w:rsid w:val="3B57050E"/>
    <w:rsid w:val="3B6974A6"/>
    <w:rsid w:val="3B7B0876"/>
    <w:rsid w:val="3B825D6F"/>
    <w:rsid w:val="3B8B290C"/>
    <w:rsid w:val="3B8C0250"/>
    <w:rsid w:val="3B9657B5"/>
    <w:rsid w:val="3B992A04"/>
    <w:rsid w:val="3B9D5766"/>
    <w:rsid w:val="3BAA266E"/>
    <w:rsid w:val="3BB84807"/>
    <w:rsid w:val="3BC60CD2"/>
    <w:rsid w:val="3BCB7A0C"/>
    <w:rsid w:val="3BD258C9"/>
    <w:rsid w:val="3BD73047"/>
    <w:rsid w:val="3BDA6E26"/>
    <w:rsid w:val="3BDC59AB"/>
    <w:rsid w:val="3BE528B6"/>
    <w:rsid w:val="3BE63123"/>
    <w:rsid w:val="3BF21AC7"/>
    <w:rsid w:val="3BFC4E31"/>
    <w:rsid w:val="3BFC64A2"/>
    <w:rsid w:val="3C007C2F"/>
    <w:rsid w:val="3C0D2B7E"/>
    <w:rsid w:val="3C145EE2"/>
    <w:rsid w:val="3C213FF7"/>
    <w:rsid w:val="3C273A7F"/>
    <w:rsid w:val="3C2D5E53"/>
    <w:rsid w:val="3C3420E0"/>
    <w:rsid w:val="3C3C32FA"/>
    <w:rsid w:val="3C3C71E7"/>
    <w:rsid w:val="3C522566"/>
    <w:rsid w:val="3C5A1D5E"/>
    <w:rsid w:val="3C5C5193"/>
    <w:rsid w:val="3C5E21EF"/>
    <w:rsid w:val="3C5F4668"/>
    <w:rsid w:val="3C6142FD"/>
    <w:rsid w:val="3C6235E7"/>
    <w:rsid w:val="3C6A4975"/>
    <w:rsid w:val="3C6D73A0"/>
    <w:rsid w:val="3C7528CA"/>
    <w:rsid w:val="3C7F7D88"/>
    <w:rsid w:val="3C8610CE"/>
    <w:rsid w:val="3C8D19DD"/>
    <w:rsid w:val="3C905422"/>
    <w:rsid w:val="3C9A6428"/>
    <w:rsid w:val="3C9E28C2"/>
    <w:rsid w:val="3CAA4150"/>
    <w:rsid w:val="3CAF41CF"/>
    <w:rsid w:val="3CBB6497"/>
    <w:rsid w:val="3CBD7316"/>
    <w:rsid w:val="3CCB7B59"/>
    <w:rsid w:val="3CD23D71"/>
    <w:rsid w:val="3CD411CD"/>
    <w:rsid w:val="3CDA1DEF"/>
    <w:rsid w:val="3CE04E38"/>
    <w:rsid w:val="3CE412AD"/>
    <w:rsid w:val="3CFD6976"/>
    <w:rsid w:val="3D001FC2"/>
    <w:rsid w:val="3D0D2931"/>
    <w:rsid w:val="3D101F46"/>
    <w:rsid w:val="3D2263DC"/>
    <w:rsid w:val="3D233F03"/>
    <w:rsid w:val="3D344362"/>
    <w:rsid w:val="3D3B5AAD"/>
    <w:rsid w:val="3D422438"/>
    <w:rsid w:val="3D4D770B"/>
    <w:rsid w:val="3D4E245D"/>
    <w:rsid w:val="3D534B43"/>
    <w:rsid w:val="3D583BAC"/>
    <w:rsid w:val="3D5B18EE"/>
    <w:rsid w:val="3D5D1FC3"/>
    <w:rsid w:val="3D5D5666"/>
    <w:rsid w:val="3D5D7415"/>
    <w:rsid w:val="3D6E0FD7"/>
    <w:rsid w:val="3D78424E"/>
    <w:rsid w:val="3D7D1865"/>
    <w:rsid w:val="3D804EB1"/>
    <w:rsid w:val="3D843AF0"/>
    <w:rsid w:val="3D9A41C5"/>
    <w:rsid w:val="3D9C1B45"/>
    <w:rsid w:val="3D9C31D4"/>
    <w:rsid w:val="3DA768E2"/>
    <w:rsid w:val="3DB46F17"/>
    <w:rsid w:val="3DB65D16"/>
    <w:rsid w:val="3DC40EF7"/>
    <w:rsid w:val="3DD13AAB"/>
    <w:rsid w:val="3DD41B69"/>
    <w:rsid w:val="3DDF42CD"/>
    <w:rsid w:val="3DE23256"/>
    <w:rsid w:val="3DE6565C"/>
    <w:rsid w:val="3DF07BF4"/>
    <w:rsid w:val="3DF60C71"/>
    <w:rsid w:val="3DF67D4C"/>
    <w:rsid w:val="3E004607"/>
    <w:rsid w:val="3E0C382A"/>
    <w:rsid w:val="3E1014DE"/>
    <w:rsid w:val="3E153609"/>
    <w:rsid w:val="3E246184"/>
    <w:rsid w:val="3E290975"/>
    <w:rsid w:val="3E346AD0"/>
    <w:rsid w:val="3E3541BE"/>
    <w:rsid w:val="3E3F5F33"/>
    <w:rsid w:val="3E467EA9"/>
    <w:rsid w:val="3E492AC3"/>
    <w:rsid w:val="3E517086"/>
    <w:rsid w:val="3E5636F5"/>
    <w:rsid w:val="3E5A3125"/>
    <w:rsid w:val="3E5D51F2"/>
    <w:rsid w:val="3E7F5C0D"/>
    <w:rsid w:val="3E80785E"/>
    <w:rsid w:val="3E852A90"/>
    <w:rsid w:val="3E8E35FE"/>
    <w:rsid w:val="3EA52C49"/>
    <w:rsid w:val="3EAF0592"/>
    <w:rsid w:val="3EB3464B"/>
    <w:rsid w:val="3EB71EE9"/>
    <w:rsid w:val="3EBD534C"/>
    <w:rsid w:val="3ECA2790"/>
    <w:rsid w:val="3ECB1BB6"/>
    <w:rsid w:val="3EEC02A7"/>
    <w:rsid w:val="3EFD6AE9"/>
    <w:rsid w:val="3EFF05B5"/>
    <w:rsid w:val="3F026B0F"/>
    <w:rsid w:val="3F091EB9"/>
    <w:rsid w:val="3F1435C9"/>
    <w:rsid w:val="3F163D1F"/>
    <w:rsid w:val="3F1A33BE"/>
    <w:rsid w:val="3F2C368A"/>
    <w:rsid w:val="3F402745"/>
    <w:rsid w:val="3F4C7741"/>
    <w:rsid w:val="3F500FB2"/>
    <w:rsid w:val="3F5E1222"/>
    <w:rsid w:val="3F654839"/>
    <w:rsid w:val="3F6F1DBC"/>
    <w:rsid w:val="3F7942AE"/>
    <w:rsid w:val="3F8D0026"/>
    <w:rsid w:val="3F8F3AD1"/>
    <w:rsid w:val="3F93711E"/>
    <w:rsid w:val="3F9609BC"/>
    <w:rsid w:val="3F9A291C"/>
    <w:rsid w:val="3F9F1F66"/>
    <w:rsid w:val="3FA0699A"/>
    <w:rsid w:val="3FA31698"/>
    <w:rsid w:val="3FA32EC0"/>
    <w:rsid w:val="3FA7706D"/>
    <w:rsid w:val="3FB536F3"/>
    <w:rsid w:val="3FBE3385"/>
    <w:rsid w:val="3FC56883"/>
    <w:rsid w:val="3FCE079D"/>
    <w:rsid w:val="3FE46793"/>
    <w:rsid w:val="3FED6AD5"/>
    <w:rsid w:val="3FF26C51"/>
    <w:rsid w:val="3FF620C4"/>
    <w:rsid w:val="3FF676AC"/>
    <w:rsid w:val="3FF83425"/>
    <w:rsid w:val="3FFF47B3"/>
    <w:rsid w:val="40010DD8"/>
    <w:rsid w:val="40063D93"/>
    <w:rsid w:val="400C2B2B"/>
    <w:rsid w:val="400E0926"/>
    <w:rsid w:val="40112E85"/>
    <w:rsid w:val="4014317B"/>
    <w:rsid w:val="401B7859"/>
    <w:rsid w:val="40241327"/>
    <w:rsid w:val="403B5E8B"/>
    <w:rsid w:val="404448BC"/>
    <w:rsid w:val="404B0C96"/>
    <w:rsid w:val="404C551E"/>
    <w:rsid w:val="40526FD9"/>
    <w:rsid w:val="405412D4"/>
    <w:rsid w:val="406B3924"/>
    <w:rsid w:val="406B3BF6"/>
    <w:rsid w:val="407447C4"/>
    <w:rsid w:val="407733D0"/>
    <w:rsid w:val="408E7AAF"/>
    <w:rsid w:val="40907B01"/>
    <w:rsid w:val="40953369"/>
    <w:rsid w:val="40996258"/>
    <w:rsid w:val="40B01F51"/>
    <w:rsid w:val="40C477AB"/>
    <w:rsid w:val="40C52E3E"/>
    <w:rsid w:val="40C801E3"/>
    <w:rsid w:val="40CD48B1"/>
    <w:rsid w:val="40D20119"/>
    <w:rsid w:val="40F55BB6"/>
    <w:rsid w:val="40F77B80"/>
    <w:rsid w:val="410B09CB"/>
    <w:rsid w:val="41173D7E"/>
    <w:rsid w:val="413751A7"/>
    <w:rsid w:val="414D3A1D"/>
    <w:rsid w:val="41564B68"/>
    <w:rsid w:val="415723CD"/>
    <w:rsid w:val="415738C2"/>
    <w:rsid w:val="415C0E8F"/>
    <w:rsid w:val="417651B7"/>
    <w:rsid w:val="4177481D"/>
    <w:rsid w:val="417F3D85"/>
    <w:rsid w:val="41807753"/>
    <w:rsid w:val="418A268D"/>
    <w:rsid w:val="418F600A"/>
    <w:rsid w:val="41911D83"/>
    <w:rsid w:val="41A67D1C"/>
    <w:rsid w:val="41A8433E"/>
    <w:rsid w:val="41C416E4"/>
    <w:rsid w:val="41C55588"/>
    <w:rsid w:val="41C62CEA"/>
    <w:rsid w:val="41D13F2D"/>
    <w:rsid w:val="41DD4F0D"/>
    <w:rsid w:val="41DF3D4B"/>
    <w:rsid w:val="41F02032"/>
    <w:rsid w:val="41F60AD4"/>
    <w:rsid w:val="41FC3007"/>
    <w:rsid w:val="42075BA1"/>
    <w:rsid w:val="42084D83"/>
    <w:rsid w:val="4209390E"/>
    <w:rsid w:val="420A60F5"/>
    <w:rsid w:val="420C7A0E"/>
    <w:rsid w:val="420E5181"/>
    <w:rsid w:val="421F2EEA"/>
    <w:rsid w:val="42227B4D"/>
    <w:rsid w:val="42260F0F"/>
    <w:rsid w:val="42295B17"/>
    <w:rsid w:val="422C3859"/>
    <w:rsid w:val="422E1465"/>
    <w:rsid w:val="422E1FEA"/>
    <w:rsid w:val="422F65AC"/>
    <w:rsid w:val="42312C1E"/>
    <w:rsid w:val="4235128C"/>
    <w:rsid w:val="423E65CF"/>
    <w:rsid w:val="424566C9"/>
    <w:rsid w:val="4269685C"/>
    <w:rsid w:val="426D5247"/>
    <w:rsid w:val="4271078E"/>
    <w:rsid w:val="427F1BDB"/>
    <w:rsid w:val="428F0551"/>
    <w:rsid w:val="42925DB2"/>
    <w:rsid w:val="42980EEF"/>
    <w:rsid w:val="42A07942"/>
    <w:rsid w:val="42A51CB8"/>
    <w:rsid w:val="42A95C65"/>
    <w:rsid w:val="42AF1200"/>
    <w:rsid w:val="42BC2E2F"/>
    <w:rsid w:val="42C76A27"/>
    <w:rsid w:val="42D2000F"/>
    <w:rsid w:val="42DB056C"/>
    <w:rsid w:val="42DE5A1A"/>
    <w:rsid w:val="42DF08CC"/>
    <w:rsid w:val="42E83C24"/>
    <w:rsid w:val="42E950EB"/>
    <w:rsid w:val="42EB164E"/>
    <w:rsid w:val="43000F6E"/>
    <w:rsid w:val="43065AD4"/>
    <w:rsid w:val="43082452"/>
    <w:rsid w:val="430C590F"/>
    <w:rsid w:val="431246DE"/>
    <w:rsid w:val="43220883"/>
    <w:rsid w:val="432577FE"/>
    <w:rsid w:val="432E32DF"/>
    <w:rsid w:val="43340C91"/>
    <w:rsid w:val="433429D7"/>
    <w:rsid w:val="43375640"/>
    <w:rsid w:val="43385AAA"/>
    <w:rsid w:val="433C7ACC"/>
    <w:rsid w:val="433E60E0"/>
    <w:rsid w:val="43437984"/>
    <w:rsid w:val="434D3A87"/>
    <w:rsid w:val="43547D6C"/>
    <w:rsid w:val="436112E1"/>
    <w:rsid w:val="43672D9B"/>
    <w:rsid w:val="4368266F"/>
    <w:rsid w:val="43792146"/>
    <w:rsid w:val="4384416A"/>
    <w:rsid w:val="43855C2D"/>
    <w:rsid w:val="43880F63"/>
    <w:rsid w:val="43882D11"/>
    <w:rsid w:val="439370E5"/>
    <w:rsid w:val="4399508B"/>
    <w:rsid w:val="43AA2C88"/>
    <w:rsid w:val="43AC4C52"/>
    <w:rsid w:val="43BD26F0"/>
    <w:rsid w:val="43C167D0"/>
    <w:rsid w:val="43C21BFA"/>
    <w:rsid w:val="43D60FDA"/>
    <w:rsid w:val="43DC6C3F"/>
    <w:rsid w:val="43E929FB"/>
    <w:rsid w:val="43F179BC"/>
    <w:rsid w:val="43FC159A"/>
    <w:rsid w:val="44000003"/>
    <w:rsid w:val="44046CBD"/>
    <w:rsid w:val="440A5C63"/>
    <w:rsid w:val="440C342B"/>
    <w:rsid w:val="440C4F11"/>
    <w:rsid w:val="440C749E"/>
    <w:rsid w:val="44120581"/>
    <w:rsid w:val="44150A49"/>
    <w:rsid w:val="441822E7"/>
    <w:rsid w:val="441C0B6D"/>
    <w:rsid w:val="44361BFE"/>
    <w:rsid w:val="444035EC"/>
    <w:rsid w:val="44463083"/>
    <w:rsid w:val="44511355"/>
    <w:rsid w:val="44550E45"/>
    <w:rsid w:val="445A46AE"/>
    <w:rsid w:val="44670B79"/>
    <w:rsid w:val="446B0E62"/>
    <w:rsid w:val="44703ED1"/>
    <w:rsid w:val="44795B52"/>
    <w:rsid w:val="448434D9"/>
    <w:rsid w:val="4484797D"/>
    <w:rsid w:val="4493617D"/>
    <w:rsid w:val="449607AA"/>
    <w:rsid w:val="449C3732"/>
    <w:rsid w:val="449E418A"/>
    <w:rsid w:val="44A92F3F"/>
    <w:rsid w:val="44B13F26"/>
    <w:rsid w:val="44BB6DEB"/>
    <w:rsid w:val="44BE045B"/>
    <w:rsid w:val="44C522A2"/>
    <w:rsid w:val="44DB4079"/>
    <w:rsid w:val="44ED5A81"/>
    <w:rsid w:val="44F7050E"/>
    <w:rsid w:val="44FB6886"/>
    <w:rsid w:val="45050ABD"/>
    <w:rsid w:val="4505448C"/>
    <w:rsid w:val="450815E4"/>
    <w:rsid w:val="450C58B1"/>
    <w:rsid w:val="4516612D"/>
    <w:rsid w:val="45173B06"/>
    <w:rsid w:val="4519611C"/>
    <w:rsid w:val="45196317"/>
    <w:rsid w:val="45252F0E"/>
    <w:rsid w:val="452812C0"/>
    <w:rsid w:val="453E3FCF"/>
    <w:rsid w:val="4541586E"/>
    <w:rsid w:val="455410FD"/>
    <w:rsid w:val="45581A0F"/>
    <w:rsid w:val="45586DE0"/>
    <w:rsid w:val="45634DFC"/>
    <w:rsid w:val="457263DF"/>
    <w:rsid w:val="457A7DF1"/>
    <w:rsid w:val="457E261E"/>
    <w:rsid w:val="457E617A"/>
    <w:rsid w:val="457E6587"/>
    <w:rsid w:val="458C0E1A"/>
    <w:rsid w:val="459466E8"/>
    <w:rsid w:val="459C4852"/>
    <w:rsid w:val="459E05CA"/>
    <w:rsid w:val="45A04342"/>
    <w:rsid w:val="45A858ED"/>
    <w:rsid w:val="45AC7FDA"/>
    <w:rsid w:val="45B23B61"/>
    <w:rsid w:val="45B40530"/>
    <w:rsid w:val="45B61DB8"/>
    <w:rsid w:val="45BB5620"/>
    <w:rsid w:val="45C7224A"/>
    <w:rsid w:val="45CC3389"/>
    <w:rsid w:val="45D64208"/>
    <w:rsid w:val="45D675B3"/>
    <w:rsid w:val="45E34F1C"/>
    <w:rsid w:val="45E427E9"/>
    <w:rsid w:val="45E43B37"/>
    <w:rsid w:val="45E46315"/>
    <w:rsid w:val="45EC57D9"/>
    <w:rsid w:val="460C2364"/>
    <w:rsid w:val="461D7415"/>
    <w:rsid w:val="462179F4"/>
    <w:rsid w:val="4628024F"/>
    <w:rsid w:val="462813AD"/>
    <w:rsid w:val="4629258A"/>
    <w:rsid w:val="46296C62"/>
    <w:rsid w:val="462C51F3"/>
    <w:rsid w:val="46346984"/>
    <w:rsid w:val="4648355C"/>
    <w:rsid w:val="46535AE3"/>
    <w:rsid w:val="46693366"/>
    <w:rsid w:val="466B7CF8"/>
    <w:rsid w:val="46712183"/>
    <w:rsid w:val="46717FE7"/>
    <w:rsid w:val="467A1037"/>
    <w:rsid w:val="46864485"/>
    <w:rsid w:val="46884691"/>
    <w:rsid w:val="468C4D35"/>
    <w:rsid w:val="468E4AE3"/>
    <w:rsid w:val="468F46BE"/>
    <w:rsid w:val="469762FE"/>
    <w:rsid w:val="46A20569"/>
    <w:rsid w:val="46A63BB7"/>
    <w:rsid w:val="46B0030D"/>
    <w:rsid w:val="46B207D1"/>
    <w:rsid w:val="46BF43A9"/>
    <w:rsid w:val="46BF4C9C"/>
    <w:rsid w:val="46CD0221"/>
    <w:rsid w:val="46CD560B"/>
    <w:rsid w:val="46E23D71"/>
    <w:rsid w:val="46EB5A91"/>
    <w:rsid w:val="46F04E55"/>
    <w:rsid w:val="46F661E4"/>
    <w:rsid w:val="46FD2B49"/>
    <w:rsid w:val="471841C4"/>
    <w:rsid w:val="471A45C8"/>
    <w:rsid w:val="471D19C3"/>
    <w:rsid w:val="472745EF"/>
    <w:rsid w:val="473C008A"/>
    <w:rsid w:val="473F7B8B"/>
    <w:rsid w:val="47406F65"/>
    <w:rsid w:val="474358CD"/>
    <w:rsid w:val="474D22A8"/>
    <w:rsid w:val="47541888"/>
    <w:rsid w:val="47615D53"/>
    <w:rsid w:val="47633D91"/>
    <w:rsid w:val="477E6905"/>
    <w:rsid w:val="478A4EBE"/>
    <w:rsid w:val="479413BA"/>
    <w:rsid w:val="47972A14"/>
    <w:rsid w:val="47993C82"/>
    <w:rsid w:val="479E0D55"/>
    <w:rsid w:val="47BA5463"/>
    <w:rsid w:val="47C11B51"/>
    <w:rsid w:val="47D44C18"/>
    <w:rsid w:val="47DA3686"/>
    <w:rsid w:val="47DC7388"/>
    <w:rsid w:val="47EF2317"/>
    <w:rsid w:val="48084421"/>
    <w:rsid w:val="480F57AF"/>
    <w:rsid w:val="4816455A"/>
    <w:rsid w:val="4823125B"/>
    <w:rsid w:val="48296EB6"/>
    <w:rsid w:val="482A4397"/>
    <w:rsid w:val="482B5096"/>
    <w:rsid w:val="48347BFE"/>
    <w:rsid w:val="484E55A0"/>
    <w:rsid w:val="48524AC5"/>
    <w:rsid w:val="48584EE5"/>
    <w:rsid w:val="485A499E"/>
    <w:rsid w:val="485E2293"/>
    <w:rsid w:val="486F26F2"/>
    <w:rsid w:val="48751C31"/>
    <w:rsid w:val="48780F7A"/>
    <w:rsid w:val="48783354"/>
    <w:rsid w:val="487B2E45"/>
    <w:rsid w:val="487E18EB"/>
    <w:rsid w:val="48852883"/>
    <w:rsid w:val="48890973"/>
    <w:rsid w:val="489F4FD4"/>
    <w:rsid w:val="48A71E8C"/>
    <w:rsid w:val="48B16866"/>
    <w:rsid w:val="48BC04B4"/>
    <w:rsid w:val="48BE2906"/>
    <w:rsid w:val="48CA135C"/>
    <w:rsid w:val="48D7513E"/>
    <w:rsid w:val="48DF1625"/>
    <w:rsid w:val="48E94252"/>
    <w:rsid w:val="48EA3B26"/>
    <w:rsid w:val="48EE1869"/>
    <w:rsid w:val="48F03833"/>
    <w:rsid w:val="48F42E0E"/>
    <w:rsid w:val="48F705A4"/>
    <w:rsid w:val="48FE5487"/>
    <w:rsid w:val="49060960"/>
    <w:rsid w:val="490F0BE1"/>
    <w:rsid w:val="49132126"/>
    <w:rsid w:val="49137521"/>
    <w:rsid w:val="49156DF5"/>
    <w:rsid w:val="491A08B0"/>
    <w:rsid w:val="49221512"/>
    <w:rsid w:val="49250DEE"/>
    <w:rsid w:val="493059DD"/>
    <w:rsid w:val="493B5C61"/>
    <w:rsid w:val="493D40C1"/>
    <w:rsid w:val="49431BB4"/>
    <w:rsid w:val="494D717D"/>
    <w:rsid w:val="495518E8"/>
    <w:rsid w:val="49807D59"/>
    <w:rsid w:val="49845D29"/>
    <w:rsid w:val="49916E11"/>
    <w:rsid w:val="4993765E"/>
    <w:rsid w:val="499A554C"/>
    <w:rsid w:val="499E3610"/>
    <w:rsid w:val="49A60395"/>
    <w:rsid w:val="49B303BC"/>
    <w:rsid w:val="49C37F7C"/>
    <w:rsid w:val="49CF51F6"/>
    <w:rsid w:val="49D779BD"/>
    <w:rsid w:val="49D942C7"/>
    <w:rsid w:val="49EC5401"/>
    <w:rsid w:val="49EE2F51"/>
    <w:rsid w:val="49F551FB"/>
    <w:rsid w:val="49F97F7D"/>
    <w:rsid w:val="4A0155CC"/>
    <w:rsid w:val="4A161077"/>
    <w:rsid w:val="4A166124"/>
    <w:rsid w:val="4A1E1CDA"/>
    <w:rsid w:val="4A203CA4"/>
    <w:rsid w:val="4A2372BA"/>
    <w:rsid w:val="4A282B58"/>
    <w:rsid w:val="4A2A4B22"/>
    <w:rsid w:val="4A32230F"/>
    <w:rsid w:val="4A3F507F"/>
    <w:rsid w:val="4A4B3279"/>
    <w:rsid w:val="4A4C4228"/>
    <w:rsid w:val="4A591DA0"/>
    <w:rsid w:val="4A6510DE"/>
    <w:rsid w:val="4A6E2C61"/>
    <w:rsid w:val="4A7B35D0"/>
    <w:rsid w:val="4A9F106C"/>
    <w:rsid w:val="4A9F63C1"/>
    <w:rsid w:val="4AA05915"/>
    <w:rsid w:val="4ABF28BA"/>
    <w:rsid w:val="4AC3056D"/>
    <w:rsid w:val="4ACE1952"/>
    <w:rsid w:val="4AD11442"/>
    <w:rsid w:val="4AE42E85"/>
    <w:rsid w:val="4AEE089B"/>
    <w:rsid w:val="4AF173EE"/>
    <w:rsid w:val="4AF3383D"/>
    <w:rsid w:val="4AF84C20"/>
    <w:rsid w:val="4AFF277C"/>
    <w:rsid w:val="4B157AF6"/>
    <w:rsid w:val="4B1D4149"/>
    <w:rsid w:val="4B1D5ED0"/>
    <w:rsid w:val="4B221912"/>
    <w:rsid w:val="4B321EE0"/>
    <w:rsid w:val="4B3D0885"/>
    <w:rsid w:val="4B4340EE"/>
    <w:rsid w:val="4B451D05"/>
    <w:rsid w:val="4B4A5916"/>
    <w:rsid w:val="4B502367"/>
    <w:rsid w:val="4B517E8D"/>
    <w:rsid w:val="4B524331"/>
    <w:rsid w:val="4B5C6F5D"/>
    <w:rsid w:val="4B645E12"/>
    <w:rsid w:val="4B6E4218"/>
    <w:rsid w:val="4B797B0F"/>
    <w:rsid w:val="4B84060F"/>
    <w:rsid w:val="4B8464B4"/>
    <w:rsid w:val="4B86222C"/>
    <w:rsid w:val="4B8D7117"/>
    <w:rsid w:val="4BA85C78"/>
    <w:rsid w:val="4BA87DC1"/>
    <w:rsid w:val="4BAB57EF"/>
    <w:rsid w:val="4BB40B47"/>
    <w:rsid w:val="4BB77940"/>
    <w:rsid w:val="4BC30D8B"/>
    <w:rsid w:val="4BC55F37"/>
    <w:rsid w:val="4BD27220"/>
    <w:rsid w:val="4BD6552D"/>
    <w:rsid w:val="4BDC2FB8"/>
    <w:rsid w:val="4BE551A5"/>
    <w:rsid w:val="4BEB0C49"/>
    <w:rsid w:val="4BF4377F"/>
    <w:rsid w:val="4BF84812"/>
    <w:rsid w:val="4BF93426"/>
    <w:rsid w:val="4C1B198A"/>
    <w:rsid w:val="4C213663"/>
    <w:rsid w:val="4C323AF6"/>
    <w:rsid w:val="4C3505F8"/>
    <w:rsid w:val="4C3677AE"/>
    <w:rsid w:val="4C425621"/>
    <w:rsid w:val="4C43011D"/>
    <w:rsid w:val="4C485734"/>
    <w:rsid w:val="4C4C2771"/>
    <w:rsid w:val="4C4D4AF8"/>
    <w:rsid w:val="4C4D68A6"/>
    <w:rsid w:val="4C510D1C"/>
    <w:rsid w:val="4C5760ED"/>
    <w:rsid w:val="4C653E79"/>
    <w:rsid w:val="4C675BBA"/>
    <w:rsid w:val="4C7107E7"/>
    <w:rsid w:val="4C716A38"/>
    <w:rsid w:val="4C7B3413"/>
    <w:rsid w:val="4C9269AF"/>
    <w:rsid w:val="4C9646F1"/>
    <w:rsid w:val="4CA2250B"/>
    <w:rsid w:val="4CB608EF"/>
    <w:rsid w:val="4CB97076"/>
    <w:rsid w:val="4CBB38CE"/>
    <w:rsid w:val="4CBD3A2C"/>
    <w:rsid w:val="4CBE5F20"/>
    <w:rsid w:val="4CC938E7"/>
    <w:rsid w:val="4CD07C03"/>
    <w:rsid w:val="4CE7601D"/>
    <w:rsid w:val="4CF33589"/>
    <w:rsid w:val="4CFA6A2E"/>
    <w:rsid w:val="4D0865B6"/>
    <w:rsid w:val="4D0C6761"/>
    <w:rsid w:val="4D193A6D"/>
    <w:rsid w:val="4D221AE1"/>
    <w:rsid w:val="4D3075B0"/>
    <w:rsid w:val="4D3869EE"/>
    <w:rsid w:val="4D393BA7"/>
    <w:rsid w:val="4D3E07AA"/>
    <w:rsid w:val="4D4226B4"/>
    <w:rsid w:val="4D453FE5"/>
    <w:rsid w:val="4D541496"/>
    <w:rsid w:val="4D553C64"/>
    <w:rsid w:val="4D693BB4"/>
    <w:rsid w:val="4D77070B"/>
    <w:rsid w:val="4D7E2F30"/>
    <w:rsid w:val="4D8634F5"/>
    <w:rsid w:val="4DB52955"/>
    <w:rsid w:val="4DCB42FA"/>
    <w:rsid w:val="4DD81BC9"/>
    <w:rsid w:val="4DDC58B3"/>
    <w:rsid w:val="4DE4438D"/>
    <w:rsid w:val="4DE44FE8"/>
    <w:rsid w:val="4DE90850"/>
    <w:rsid w:val="4DEC09BC"/>
    <w:rsid w:val="4DEE5E67"/>
    <w:rsid w:val="4DF01675"/>
    <w:rsid w:val="4DFA2394"/>
    <w:rsid w:val="4E035DB6"/>
    <w:rsid w:val="4E047C37"/>
    <w:rsid w:val="4E0A1B08"/>
    <w:rsid w:val="4E0D5BF7"/>
    <w:rsid w:val="4E0F02B7"/>
    <w:rsid w:val="4E2046E0"/>
    <w:rsid w:val="4E2A79ED"/>
    <w:rsid w:val="4E2B5655"/>
    <w:rsid w:val="4E2F7F8F"/>
    <w:rsid w:val="4E3111B7"/>
    <w:rsid w:val="4E323FA5"/>
    <w:rsid w:val="4E347D1E"/>
    <w:rsid w:val="4E3855C1"/>
    <w:rsid w:val="4E3C5889"/>
    <w:rsid w:val="4E412112"/>
    <w:rsid w:val="4E41243B"/>
    <w:rsid w:val="4E44209A"/>
    <w:rsid w:val="4E472389"/>
    <w:rsid w:val="4E4767DD"/>
    <w:rsid w:val="4E501C04"/>
    <w:rsid w:val="4E5848FD"/>
    <w:rsid w:val="4E656129"/>
    <w:rsid w:val="4E6E7326"/>
    <w:rsid w:val="4E79582B"/>
    <w:rsid w:val="4E7E543D"/>
    <w:rsid w:val="4E7F2609"/>
    <w:rsid w:val="4E8D5967"/>
    <w:rsid w:val="4E925414"/>
    <w:rsid w:val="4E9B5830"/>
    <w:rsid w:val="4EA2112B"/>
    <w:rsid w:val="4EA36C51"/>
    <w:rsid w:val="4EA74993"/>
    <w:rsid w:val="4EB04FBC"/>
    <w:rsid w:val="4EB53E31"/>
    <w:rsid w:val="4EB71F8B"/>
    <w:rsid w:val="4EBE5106"/>
    <w:rsid w:val="4EC23790"/>
    <w:rsid w:val="4EC310A1"/>
    <w:rsid w:val="4EC63D8E"/>
    <w:rsid w:val="4ED14329"/>
    <w:rsid w:val="4EE01FB1"/>
    <w:rsid w:val="4EE72FE2"/>
    <w:rsid w:val="4EE73FA7"/>
    <w:rsid w:val="4EE94FAC"/>
    <w:rsid w:val="4EEF00E8"/>
    <w:rsid w:val="4EF4317B"/>
    <w:rsid w:val="4F105641"/>
    <w:rsid w:val="4F1418FD"/>
    <w:rsid w:val="4F3B5C73"/>
    <w:rsid w:val="4F4C3761"/>
    <w:rsid w:val="4F4D06D2"/>
    <w:rsid w:val="4F4E4E0F"/>
    <w:rsid w:val="4F5B577E"/>
    <w:rsid w:val="4F6541F7"/>
    <w:rsid w:val="4F67296B"/>
    <w:rsid w:val="4F6A4411"/>
    <w:rsid w:val="4F6A776F"/>
    <w:rsid w:val="4F740CAC"/>
    <w:rsid w:val="4F77529B"/>
    <w:rsid w:val="4F823DD9"/>
    <w:rsid w:val="4F83534C"/>
    <w:rsid w:val="4F8E7901"/>
    <w:rsid w:val="4F94176A"/>
    <w:rsid w:val="4F9F2878"/>
    <w:rsid w:val="4FA04648"/>
    <w:rsid w:val="4FA669F9"/>
    <w:rsid w:val="4FB8497E"/>
    <w:rsid w:val="4FBC446F"/>
    <w:rsid w:val="4FBD1415"/>
    <w:rsid w:val="4FC65F8B"/>
    <w:rsid w:val="4FC979FE"/>
    <w:rsid w:val="4FCD4589"/>
    <w:rsid w:val="4FCE37B7"/>
    <w:rsid w:val="4FD86E1E"/>
    <w:rsid w:val="4FDC68BF"/>
    <w:rsid w:val="4FDD43E5"/>
    <w:rsid w:val="4FE01A1A"/>
    <w:rsid w:val="4FFC3C21"/>
    <w:rsid w:val="50053BD7"/>
    <w:rsid w:val="50057614"/>
    <w:rsid w:val="50071FD0"/>
    <w:rsid w:val="50177495"/>
    <w:rsid w:val="50221C09"/>
    <w:rsid w:val="50333E68"/>
    <w:rsid w:val="50354221"/>
    <w:rsid w:val="50373AF5"/>
    <w:rsid w:val="503B2C5A"/>
    <w:rsid w:val="503C6D48"/>
    <w:rsid w:val="50462D93"/>
    <w:rsid w:val="504D562A"/>
    <w:rsid w:val="50526B81"/>
    <w:rsid w:val="505A0F14"/>
    <w:rsid w:val="505A5A36"/>
    <w:rsid w:val="505A77E4"/>
    <w:rsid w:val="5060514F"/>
    <w:rsid w:val="50680152"/>
    <w:rsid w:val="506B379F"/>
    <w:rsid w:val="50715259"/>
    <w:rsid w:val="508A2406"/>
    <w:rsid w:val="5099030C"/>
    <w:rsid w:val="50A53155"/>
    <w:rsid w:val="50A866A3"/>
    <w:rsid w:val="50AB01F0"/>
    <w:rsid w:val="50B40D50"/>
    <w:rsid w:val="50B74C36"/>
    <w:rsid w:val="50DC644B"/>
    <w:rsid w:val="50E41A3B"/>
    <w:rsid w:val="50EB6D80"/>
    <w:rsid w:val="50F70D9C"/>
    <w:rsid w:val="50FE4EB8"/>
    <w:rsid w:val="510500B3"/>
    <w:rsid w:val="51132DE2"/>
    <w:rsid w:val="5125008B"/>
    <w:rsid w:val="51273066"/>
    <w:rsid w:val="51291B5B"/>
    <w:rsid w:val="51363DAD"/>
    <w:rsid w:val="513F5357"/>
    <w:rsid w:val="514209A3"/>
    <w:rsid w:val="51481DCD"/>
    <w:rsid w:val="5156030D"/>
    <w:rsid w:val="51576FBB"/>
    <w:rsid w:val="51654692"/>
    <w:rsid w:val="5174231D"/>
    <w:rsid w:val="517526D1"/>
    <w:rsid w:val="51764D84"/>
    <w:rsid w:val="5177443D"/>
    <w:rsid w:val="51777EB6"/>
    <w:rsid w:val="5181216E"/>
    <w:rsid w:val="5183701A"/>
    <w:rsid w:val="51947EA9"/>
    <w:rsid w:val="51947F91"/>
    <w:rsid w:val="519C0257"/>
    <w:rsid w:val="519E18C6"/>
    <w:rsid w:val="51A056CA"/>
    <w:rsid w:val="51A10E06"/>
    <w:rsid w:val="51A60F32"/>
    <w:rsid w:val="51B71754"/>
    <w:rsid w:val="51B86EB8"/>
    <w:rsid w:val="51BF5148"/>
    <w:rsid w:val="51C053AD"/>
    <w:rsid w:val="51C4585C"/>
    <w:rsid w:val="51CB6BEB"/>
    <w:rsid w:val="51D13AD5"/>
    <w:rsid w:val="51FA1888"/>
    <w:rsid w:val="51FA49B0"/>
    <w:rsid w:val="51FC0D1B"/>
    <w:rsid w:val="52052259"/>
    <w:rsid w:val="521354A9"/>
    <w:rsid w:val="523E1182"/>
    <w:rsid w:val="523E560F"/>
    <w:rsid w:val="52437AEA"/>
    <w:rsid w:val="524A394A"/>
    <w:rsid w:val="525210BA"/>
    <w:rsid w:val="52552958"/>
    <w:rsid w:val="526824A1"/>
    <w:rsid w:val="526D213A"/>
    <w:rsid w:val="526E1505"/>
    <w:rsid w:val="52737C53"/>
    <w:rsid w:val="52751ED8"/>
    <w:rsid w:val="52771501"/>
    <w:rsid w:val="52775526"/>
    <w:rsid w:val="528B1ED6"/>
    <w:rsid w:val="52916623"/>
    <w:rsid w:val="52947FD6"/>
    <w:rsid w:val="52A336C4"/>
    <w:rsid w:val="52A82A88"/>
    <w:rsid w:val="52B741C7"/>
    <w:rsid w:val="52B9348A"/>
    <w:rsid w:val="52CE15B5"/>
    <w:rsid w:val="52D1291F"/>
    <w:rsid w:val="52D715BF"/>
    <w:rsid w:val="52D95337"/>
    <w:rsid w:val="52DF0F32"/>
    <w:rsid w:val="52E837CD"/>
    <w:rsid w:val="52F61A53"/>
    <w:rsid w:val="52F715A0"/>
    <w:rsid w:val="52F91536"/>
    <w:rsid w:val="52FB52AE"/>
    <w:rsid w:val="530E2D44"/>
    <w:rsid w:val="531009B3"/>
    <w:rsid w:val="5316794F"/>
    <w:rsid w:val="531B5950"/>
    <w:rsid w:val="531C6FD2"/>
    <w:rsid w:val="5325057D"/>
    <w:rsid w:val="532E38DE"/>
    <w:rsid w:val="5331028C"/>
    <w:rsid w:val="533222E4"/>
    <w:rsid w:val="533244A3"/>
    <w:rsid w:val="5339475A"/>
    <w:rsid w:val="533B56AA"/>
    <w:rsid w:val="53510BFA"/>
    <w:rsid w:val="53514ABF"/>
    <w:rsid w:val="535A3F54"/>
    <w:rsid w:val="53701A96"/>
    <w:rsid w:val="537711BF"/>
    <w:rsid w:val="53826621"/>
    <w:rsid w:val="538A0B23"/>
    <w:rsid w:val="53915C12"/>
    <w:rsid w:val="5394300C"/>
    <w:rsid w:val="53A026D3"/>
    <w:rsid w:val="53A2143D"/>
    <w:rsid w:val="53A753B3"/>
    <w:rsid w:val="53AD2006"/>
    <w:rsid w:val="53BB3B6D"/>
    <w:rsid w:val="53C717D1"/>
    <w:rsid w:val="53CB1124"/>
    <w:rsid w:val="53CE651E"/>
    <w:rsid w:val="53D2774D"/>
    <w:rsid w:val="53D37FD9"/>
    <w:rsid w:val="53D55AFF"/>
    <w:rsid w:val="53DE650B"/>
    <w:rsid w:val="53E53868"/>
    <w:rsid w:val="53E93358"/>
    <w:rsid w:val="53EE41A9"/>
    <w:rsid w:val="53F2106A"/>
    <w:rsid w:val="53F21E05"/>
    <w:rsid w:val="53F871C6"/>
    <w:rsid w:val="53FC00A9"/>
    <w:rsid w:val="53FF0DCE"/>
    <w:rsid w:val="53FF492A"/>
    <w:rsid w:val="540957A8"/>
    <w:rsid w:val="540B6D8E"/>
    <w:rsid w:val="540C7D54"/>
    <w:rsid w:val="54134879"/>
    <w:rsid w:val="54227CE5"/>
    <w:rsid w:val="542A1470"/>
    <w:rsid w:val="54330A77"/>
    <w:rsid w:val="54413194"/>
    <w:rsid w:val="544B4013"/>
    <w:rsid w:val="545D78A2"/>
    <w:rsid w:val="54623CFE"/>
    <w:rsid w:val="54777EB8"/>
    <w:rsid w:val="548D6C65"/>
    <w:rsid w:val="549A4DED"/>
    <w:rsid w:val="549B0773"/>
    <w:rsid w:val="549B1826"/>
    <w:rsid w:val="549D07DD"/>
    <w:rsid w:val="549F5AE1"/>
    <w:rsid w:val="549F610D"/>
    <w:rsid w:val="54A371BB"/>
    <w:rsid w:val="54C651FA"/>
    <w:rsid w:val="54CA318A"/>
    <w:rsid w:val="54D658CF"/>
    <w:rsid w:val="54E24058"/>
    <w:rsid w:val="54FB1595"/>
    <w:rsid w:val="54FE1085"/>
    <w:rsid w:val="550652C6"/>
    <w:rsid w:val="55095416"/>
    <w:rsid w:val="5512068D"/>
    <w:rsid w:val="551608D9"/>
    <w:rsid w:val="55163573"/>
    <w:rsid w:val="551C2511"/>
    <w:rsid w:val="551E543C"/>
    <w:rsid w:val="552A4BEA"/>
    <w:rsid w:val="552B1A30"/>
    <w:rsid w:val="552D1A7A"/>
    <w:rsid w:val="552D2DB4"/>
    <w:rsid w:val="55346855"/>
    <w:rsid w:val="55352A3D"/>
    <w:rsid w:val="553976C2"/>
    <w:rsid w:val="5551039B"/>
    <w:rsid w:val="555E38D2"/>
    <w:rsid w:val="55617248"/>
    <w:rsid w:val="556B5712"/>
    <w:rsid w:val="557145F4"/>
    <w:rsid w:val="55715C11"/>
    <w:rsid w:val="5583158B"/>
    <w:rsid w:val="55880EF7"/>
    <w:rsid w:val="558A0B6B"/>
    <w:rsid w:val="55AA2FBB"/>
    <w:rsid w:val="55C37BD9"/>
    <w:rsid w:val="55C421C1"/>
    <w:rsid w:val="55CB1A1A"/>
    <w:rsid w:val="55E32AD9"/>
    <w:rsid w:val="55E55DA1"/>
    <w:rsid w:val="55EA5EDB"/>
    <w:rsid w:val="55EC76E7"/>
    <w:rsid w:val="55EE10FA"/>
    <w:rsid w:val="55F00FED"/>
    <w:rsid w:val="55F15A89"/>
    <w:rsid w:val="55F967F4"/>
    <w:rsid w:val="55FC05DD"/>
    <w:rsid w:val="55FD1E17"/>
    <w:rsid w:val="560426CB"/>
    <w:rsid w:val="560427B5"/>
    <w:rsid w:val="5607272F"/>
    <w:rsid w:val="561B7A15"/>
    <w:rsid w:val="5624069E"/>
    <w:rsid w:val="562763BA"/>
    <w:rsid w:val="5629424A"/>
    <w:rsid w:val="562B5038"/>
    <w:rsid w:val="562E2D2E"/>
    <w:rsid w:val="56324626"/>
    <w:rsid w:val="563934F3"/>
    <w:rsid w:val="563C1E65"/>
    <w:rsid w:val="563F3703"/>
    <w:rsid w:val="564C5E20"/>
    <w:rsid w:val="564F530C"/>
    <w:rsid w:val="56521689"/>
    <w:rsid w:val="56725887"/>
    <w:rsid w:val="568354F1"/>
    <w:rsid w:val="56846FD9"/>
    <w:rsid w:val="568C3447"/>
    <w:rsid w:val="56934565"/>
    <w:rsid w:val="569F0281"/>
    <w:rsid w:val="56A143BE"/>
    <w:rsid w:val="56A45C5C"/>
    <w:rsid w:val="56B04A8B"/>
    <w:rsid w:val="56DE3DC1"/>
    <w:rsid w:val="56E85BCB"/>
    <w:rsid w:val="56EF535B"/>
    <w:rsid w:val="56F42527"/>
    <w:rsid w:val="56F44E28"/>
    <w:rsid w:val="56FA587C"/>
    <w:rsid w:val="56FB1D20"/>
    <w:rsid w:val="56FC7846"/>
    <w:rsid w:val="56FE35BF"/>
    <w:rsid w:val="57040ACB"/>
    <w:rsid w:val="5704430A"/>
    <w:rsid w:val="57122320"/>
    <w:rsid w:val="571903F8"/>
    <w:rsid w:val="571A3E6D"/>
    <w:rsid w:val="571D6909"/>
    <w:rsid w:val="571E1370"/>
    <w:rsid w:val="57224768"/>
    <w:rsid w:val="57352E1A"/>
    <w:rsid w:val="57390565"/>
    <w:rsid w:val="5742467C"/>
    <w:rsid w:val="574E6E47"/>
    <w:rsid w:val="575D6537"/>
    <w:rsid w:val="575E22AF"/>
    <w:rsid w:val="575E7BAE"/>
    <w:rsid w:val="57613D42"/>
    <w:rsid w:val="57680A38"/>
    <w:rsid w:val="576B5B38"/>
    <w:rsid w:val="577675F9"/>
    <w:rsid w:val="577B6E62"/>
    <w:rsid w:val="578025BF"/>
    <w:rsid w:val="578107F6"/>
    <w:rsid w:val="57851397"/>
    <w:rsid w:val="57877110"/>
    <w:rsid w:val="578A6FDC"/>
    <w:rsid w:val="579B0E0D"/>
    <w:rsid w:val="579F4502"/>
    <w:rsid w:val="57A35F14"/>
    <w:rsid w:val="57A852D8"/>
    <w:rsid w:val="57B10631"/>
    <w:rsid w:val="57B33005"/>
    <w:rsid w:val="57BB14B0"/>
    <w:rsid w:val="57C2639A"/>
    <w:rsid w:val="57C33CD7"/>
    <w:rsid w:val="57CE11E3"/>
    <w:rsid w:val="57CF6D09"/>
    <w:rsid w:val="57D15414"/>
    <w:rsid w:val="57D70DFA"/>
    <w:rsid w:val="57D91936"/>
    <w:rsid w:val="57D936E4"/>
    <w:rsid w:val="57DD4F82"/>
    <w:rsid w:val="57F10A2D"/>
    <w:rsid w:val="57FA3D86"/>
    <w:rsid w:val="580224FA"/>
    <w:rsid w:val="580545DC"/>
    <w:rsid w:val="580C5904"/>
    <w:rsid w:val="580F7963"/>
    <w:rsid w:val="581B5AAA"/>
    <w:rsid w:val="58262DCD"/>
    <w:rsid w:val="582E113A"/>
    <w:rsid w:val="58310EB6"/>
    <w:rsid w:val="58375BC9"/>
    <w:rsid w:val="583767A2"/>
    <w:rsid w:val="583C5FF1"/>
    <w:rsid w:val="58475AD1"/>
    <w:rsid w:val="58490869"/>
    <w:rsid w:val="58495BE7"/>
    <w:rsid w:val="585311C7"/>
    <w:rsid w:val="58580AAD"/>
    <w:rsid w:val="585A0A12"/>
    <w:rsid w:val="58607961"/>
    <w:rsid w:val="58705DF6"/>
    <w:rsid w:val="58833402"/>
    <w:rsid w:val="588B2C30"/>
    <w:rsid w:val="589039E7"/>
    <w:rsid w:val="589344EE"/>
    <w:rsid w:val="589C6BEB"/>
    <w:rsid w:val="58B8779D"/>
    <w:rsid w:val="58BC06FF"/>
    <w:rsid w:val="58C919AA"/>
    <w:rsid w:val="58E32E40"/>
    <w:rsid w:val="58EA1C0D"/>
    <w:rsid w:val="58ED38EB"/>
    <w:rsid w:val="58F13ED5"/>
    <w:rsid w:val="58F97C61"/>
    <w:rsid w:val="58FD4B79"/>
    <w:rsid w:val="59077622"/>
    <w:rsid w:val="59080725"/>
    <w:rsid w:val="59090807"/>
    <w:rsid w:val="59091B2E"/>
    <w:rsid w:val="592D618F"/>
    <w:rsid w:val="592D63CD"/>
    <w:rsid w:val="59352B9C"/>
    <w:rsid w:val="593A6365"/>
    <w:rsid w:val="593A6404"/>
    <w:rsid w:val="593C3F2A"/>
    <w:rsid w:val="59473731"/>
    <w:rsid w:val="594F1EAF"/>
    <w:rsid w:val="5957640B"/>
    <w:rsid w:val="596A00C5"/>
    <w:rsid w:val="596C2A61"/>
    <w:rsid w:val="596D4A2C"/>
    <w:rsid w:val="597A7491"/>
    <w:rsid w:val="597B2CA5"/>
    <w:rsid w:val="59856944"/>
    <w:rsid w:val="59967ADE"/>
    <w:rsid w:val="59971D12"/>
    <w:rsid w:val="59A3044D"/>
    <w:rsid w:val="59AA2D56"/>
    <w:rsid w:val="59AA40B4"/>
    <w:rsid w:val="59B241EC"/>
    <w:rsid w:val="59B83EF9"/>
    <w:rsid w:val="59C70A03"/>
    <w:rsid w:val="59D86F77"/>
    <w:rsid w:val="59DB7BE7"/>
    <w:rsid w:val="59DC4C66"/>
    <w:rsid w:val="59E051FD"/>
    <w:rsid w:val="59F20938"/>
    <w:rsid w:val="59F829CF"/>
    <w:rsid w:val="5A006A5C"/>
    <w:rsid w:val="5A007669"/>
    <w:rsid w:val="5A04713E"/>
    <w:rsid w:val="5A105711"/>
    <w:rsid w:val="5A1D0655"/>
    <w:rsid w:val="5A1F7AD4"/>
    <w:rsid w:val="5A2018F1"/>
    <w:rsid w:val="5A2450EA"/>
    <w:rsid w:val="5A2563E9"/>
    <w:rsid w:val="5A3B2434"/>
    <w:rsid w:val="5A3B7B38"/>
    <w:rsid w:val="5A40509F"/>
    <w:rsid w:val="5A4222CE"/>
    <w:rsid w:val="5A4D4B12"/>
    <w:rsid w:val="5A517EA9"/>
    <w:rsid w:val="5A557999"/>
    <w:rsid w:val="5A673B1B"/>
    <w:rsid w:val="5A843DDB"/>
    <w:rsid w:val="5A8C551E"/>
    <w:rsid w:val="5A957D96"/>
    <w:rsid w:val="5AA907A5"/>
    <w:rsid w:val="5AAA3D24"/>
    <w:rsid w:val="5AAD7E4E"/>
    <w:rsid w:val="5AAF2552"/>
    <w:rsid w:val="5AB81F51"/>
    <w:rsid w:val="5AC46A31"/>
    <w:rsid w:val="5AC533D9"/>
    <w:rsid w:val="5AC62645"/>
    <w:rsid w:val="5ACB281D"/>
    <w:rsid w:val="5ACE2385"/>
    <w:rsid w:val="5AD703AE"/>
    <w:rsid w:val="5ADE798F"/>
    <w:rsid w:val="5AE96334"/>
    <w:rsid w:val="5AED1980"/>
    <w:rsid w:val="5AF665E8"/>
    <w:rsid w:val="5AFB6EEB"/>
    <w:rsid w:val="5B0346F3"/>
    <w:rsid w:val="5B096BF7"/>
    <w:rsid w:val="5B172843"/>
    <w:rsid w:val="5B21787C"/>
    <w:rsid w:val="5B3B0448"/>
    <w:rsid w:val="5B3E48F1"/>
    <w:rsid w:val="5B4525C3"/>
    <w:rsid w:val="5B5A77B9"/>
    <w:rsid w:val="5B5C4D58"/>
    <w:rsid w:val="5B5C6B06"/>
    <w:rsid w:val="5B60555B"/>
    <w:rsid w:val="5B636749"/>
    <w:rsid w:val="5B721D8D"/>
    <w:rsid w:val="5B77697D"/>
    <w:rsid w:val="5B7D0D19"/>
    <w:rsid w:val="5B885B4D"/>
    <w:rsid w:val="5B8D1BA0"/>
    <w:rsid w:val="5BA20923"/>
    <w:rsid w:val="5BA501E0"/>
    <w:rsid w:val="5BA51842"/>
    <w:rsid w:val="5BBA55DA"/>
    <w:rsid w:val="5BBD230E"/>
    <w:rsid w:val="5BC278ED"/>
    <w:rsid w:val="5BCA149B"/>
    <w:rsid w:val="5BD13910"/>
    <w:rsid w:val="5BD30D7A"/>
    <w:rsid w:val="5BE06819"/>
    <w:rsid w:val="5BE17957"/>
    <w:rsid w:val="5BF02883"/>
    <w:rsid w:val="5BF9319D"/>
    <w:rsid w:val="5BFB00CD"/>
    <w:rsid w:val="5C0D1BAE"/>
    <w:rsid w:val="5C11169E"/>
    <w:rsid w:val="5C134609"/>
    <w:rsid w:val="5C1E3DBB"/>
    <w:rsid w:val="5C2959FF"/>
    <w:rsid w:val="5C384E7D"/>
    <w:rsid w:val="5C487AAD"/>
    <w:rsid w:val="5C4F1D21"/>
    <w:rsid w:val="5C4F21C6"/>
    <w:rsid w:val="5C4F735A"/>
    <w:rsid w:val="5C514191"/>
    <w:rsid w:val="5C5E240A"/>
    <w:rsid w:val="5C667574"/>
    <w:rsid w:val="5C6E089F"/>
    <w:rsid w:val="5C7610EA"/>
    <w:rsid w:val="5C78796F"/>
    <w:rsid w:val="5C795696"/>
    <w:rsid w:val="5C8E01AF"/>
    <w:rsid w:val="5C911377"/>
    <w:rsid w:val="5C967DF5"/>
    <w:rsid w:val="5CA044ED"/>
    <w:rsid w:val="5CA97286"/>
    <w:rsid w:val="5CB32B84"/>
    <w:rsid w:val="5CBB785C"/>
    <w:rsid w:val="5CC91F79"/>
    <w:rsid w:val="5CD252D1"/>
    <w:rsid w:val="5CE2295C"/>
    <w:rsid w:val="5CE759CE"/>
    <w:rsid w:val="5D0946FC"/>
    <w:rsid w:val="5D096904"/>
    <w:rsid w:val="5D0B7731"/>
    <w:rsid w:val="5D1256CE"/>
    <w:rsid w:val="5D177188"/>
    <w:rsid w:val="5D1D0E26"/>
    <w:rsid w:val="5D2014D0"/>
    <w:rsid w:val="5D26561D"/>
    <w:rsid w:val="5D2D2508"/>
    <w:rsid w:val="5D3F1F0F"/>
    <w:rsid w:val="5D400ACB"/>
    <w:rsid w:val="5D4251C2"/>
    <w:rsid w:val="5D445AA3"/>
    <w:rsid w:val="5D682B7C"/>
    <w:rsid w:val="5D6C28C5"/>
    <w:rsid w:val="5D7A56FB"/>
    <w:rsid w:val="5D8365CC"/>
    <w:rsid w:val="5D8440F2"/>
    <w:rsid w:val="5D8C58C5"/>
    <w:rsid w:val="5D8D7A29"/>
    <w:rsid w:val="5D9562FF"/>
    <w:rsid w:val="5D9D0D17"/>
    <w:rsid w:val="5DA115FD"/>
    <w:rsid w:val="5DA74BB1"/>
    <w:rsid w:val="5DAC63CB"/>
    <w:rsid w:val="5DAF62AD"/>
    <w:rsid w:val="5DAF73C1"/>
    <w:rsid w:val="5DB2024C"/>
    <w:rsid w:val="5DB402AB"/>
    <w:rsid w:val="5DB46785"/>
    <w:rsid w:val="5DB708B6"/>
    <w:rsid w:val="5DB9023F"/>
    <w:rsid w:val="5DD9403A"/>
    <w:rsid w:val="5DDB4A2C"/>
    <w:rsid w:val="5DE23BB5"/>
    <w:rsid w:val="5DE51034"/>
    <w:rsid w:val="5DE72119"/>
    <w:rsid w:val="5DEC23C3"/>
    <w:rsid w:val="5DED1C97"/>
    <w:rsid w:val="5DF179D9"/>
    <w:rsid w:val="5DF75DF1"/>
    <w:rsid w:val="5E055233"/>
    <w:rsid w:val="5E0D58A5"/>
    <w:rsid w:val="5E0E5D24"/>
    <w:rsid w:val="5E113D1F"/>
    <w:rsid w:val="5E1611A2"/>
    <w:rsid w:val="5E204FFD"/>
    <w:rsid w:val="5E2927C2"/>
    <w:rsid w:val="5E3A7912"/>
    <w:rsid w:val="5E3F226C"/>
    <w:rsid w:val="5E4C4C10"/>
    <w:rsid w:val="5E4D4FC8"/>
    <w:rsid w:val="5E5024B1"/>
    <w:rsid w:val="5E5521FD"/>
    <w:rsid w:val="5E677C9B"/>
    <w:rsid w:val="5E696D80"/>
    <w:rsid w:val="5E6E6BF1"/>
    <w:rsid w:val="5E734892"/>
    <w:rsid w:val="5E76106A"/>
    <w:rsid w:val="5E7A1009"/>
    <w:rsid w:val="5E7F2E0C"/>
    <w:rsid w:val="5E94306E"/>
    <w:rsid w:val="5E953915"/>
    <w:rsid w:val="5E9B52B6"/>
    <w:rsid w:val="5E9D36BD"/>
    <w:rsid w:val="5EA70098"/>
    <w:rsid w:val="5EAD184E"/>
    <w:rsid w:val="5EB50A07"/>
    <w:rsid w:val="5EB629D1"/>
    <w:rsid w:val="5EBC25D6"/>
    <w:rsid w:val="5EBF1885"/>
    <w:rsid w:val="5ED2707F"/>
    <w:rsid w:val="5ED864A3"/>
    <w:rsid w:val="5EE47A7C"/>
    <w:rsid w:val="5EF11814"/>
    <w:rsid w:val="5EFD415C"/>
    <w:rsid w:val="5F0C54ED"/>
    <w:rsid w:val="5F0D114F"/>
    <w:rsid w:val="5F1F40D2"/>
    <w:rsid w:val="5F3D27AA"/>
    <w:rsid w:val="5F3E57D1"/>
    <w:rsid w:val="5F405337"/>
    <w:rsid w:val="5F416323"/>
    <w:rsid w:val="5F503F60"/>
    <w:rsid w:val="5F5321FB"/>
    <w:rsid w:val="5F571254"/>
    <w:rsid w:val="5F5875E4"/>
    <w:rsid w:val="5F5A42B9"/>
    <w:rsid w:val="5F6A56B3"/>
    <w:rsid w:val="5F710005"/>
    <w:rsid w:val="5F832F4E"/>
    <w:rsid w:val="5F842C8E"/>
    <w:rsid w:val="5F881C77"/>
    <w:rsid w:val="5F88611B"/>
    <w:rsid w:val="5F9A3EA5"/>
    <w:rsid w:val="5F9E731A"/>
    <w:rsid w:val="5FAA1A71"/>
    <w:rsid w:val="5FBA212C"/>
    <w:rsid w:val="5FC067F6"/>
    <w:rsid w:val="5FC229AD"/>
    <w:rsid w:val="5FC609F2"/>
    <w:rsid w:val="5FDE3F8D"/>
    <w:rsid w:val="5FE1582B"/>
    <w:rsid w:val="5FE315A4"/>
    <w:rsid w:val="5FE91C23"/>
    <w:rsid w:val="5FEE5185"/>
    <w:rsid w:val="5FEF1CF6"/>
    <w:rsid w:val="5FF53085"/>
    <w:rsid w:val="60015AD7"/>
    <w:rsid w:val="600339F4"/>
    <w:rsid w:val="60074BE5"/>
    <w:rsid w:val="6010009E"/>
    <w:rsid w:val="60116111"/>
    <w:rsid w:val="602B6AA7"/>
    <w:rsid w:val="602C2F4B"/>
    <w:rsid w:val="6042276E"/>
    <w:rsid w:val="60490DA8"/>
    <w:rsid w:val="604C7149"/>
    <w:rsid w:val="604E1113"/>
    <w:rsid w:val="6052533C"/>
    <w:rsid w:val="60527ACA"/>
    <w:rsid w:val="60542072"/>
    <w:rsid w:val="606617D8"/>
    <w:rsid w:val="60687FC9"/>
    <w:rsid w:val="606A75CF"/>
    <w:rsid w:val="606E58F0"/>
    <w:rsid w:val="607C5F8E"/>
    <w:rsid w:val="60984B63"/>
    <w:rsid w:val="60A03246"/>
    <w:rsid w:val="60A342BC"/>
    <w:rsid w:val="60A4476A"/>
    <w:rsid w:val="60AA78ED"/>
    <w:rsid w:val="60AE3960"/>
    <w:rsid w:val="60AF288A"/>
    <w:rsid w:val="60B61CA4"/>
    <w:rsid w:val="60BA7197"/>
    <w:rsid w:val="60BD3243"/>
    <w:rsid w:val="60C2109A"/>
    <w:rsid w:val="60C96807"/>
    <w:rsid w:val="60D333C6"/>
    <w:rsid w:val="60E11EE1"/>
    <w:rsid w:val="60E2116F"/>
    <w:rsid w:val="60E316D0"/>
    <w:rsid w:val="60E46E23"/>
    <w:rsid w:val="60EC6236"/>
    <w:rsid w:val="60F264E5"/>
    <w:rsid w:val="60FA4DF7"/>
    <w:rsid w:val="610467D2"/>
    <w:rsid w:val="610B3DF4"/>
    <w:rsid w:val="61141A9F"/>
    <w:rsid w:val="61151C31"/>
    <w:rsid w:val="611D2893"/>
    <w:rsid w:val="611E2D2F"/>
    <w:rsid w:val="61205CBD"/>
    <w:rsid w:val="613876CD"/>
    <w:rsid w:val="61410E47"/>
    <w:rsid w:val="61572E28"/>
    <w:rsid w:val="61587EB7"/>
    <w:rsid w:val="615B3C1B"/>
    <w:rsid w:val="615D19B1"/>
    <w:rsid w:val="615F1516"/>
    <w:rsid w:val="61655F94"/>
    <w:rsid w:val="6166248C"/>
    <w:rsid w:val="617443A8"/>
    <w:rsid w:val="618A0339"/>
    <w:rsid w:val="61926DDD"/>
    <w:rsid w:val="61960FE2"/>
    <w:rsid w:val="61A35B4E"/>
    <w:rsid w:val="61A46790"/>
    <w:rsid w:val="61AD60F6"/>
    <w:rsid w:val="61B01D96"/>
    <w:rsid w:val="61C06D0E"/>
    <w:rsid w:val="61C85A2C"/>
    <w:rsid w:val="61CD5A1A"/>
    <w:rsid w:val="61D01D33"/>
    <w:rsid w:val="61D06D08"/>
    <w:rsid w:val="61D22DE9"/>
    <w:rsid w:val="61D6721C"/>
    <w:rsid w:val="61E33ADD"/>
    <w:rsid w:val="61E74E3F"/>
    <w:rsid w:val="61E810F3"/>
    <w:rsid w:val="61ED6709"/>
    <w:rsid w:val="61EE63EE"/>
    <w:rsid w:val="61EF5471"/>
    <w:rsid w:val="61F555BE"/>
    <w:rsid w:val="62015D11"/>
    <w:rsid w:val="620C1A61"/>
    <w:rsid w:val="621974FF"/>
    <w:rsid w:val="621A5025"/>
    <w:rsid w:val="621D42E1"/>
    <w:rsid w:val="622C336B"/>
    <w:rsid w:val="62316850"/>
    <w:rsid w:val="62364683"/>
    <w:rsid w:val="62464E2A"/>
    <w:rsid w:val="624A784C"/>
    <w:rsid w:val="624B6962"/>
    <w:rsid w:val="62500A46"/>
    <w:rsid w:val="626544F2"/>
    <w:rsid w:val="627130AA"/>
    <w:rsid w:val="627E4BA4"/>
    <w:rsid w:val="62817E3C"/>
    <w:rsid w:val="62864468"/>
    <w:rsid w:val="628A69F1"/>
    <w:rsid w:val="62924BE0"/>
    <w:rsid w:val="629D1B83"/>
    <w:rsid w:val="629F2599"/>
    <w:rsid w:val="62A212A2"/>
    <w:rsid w:val="62B114E5"/>
    <w:rsid w:val="62B6741A"/>
    <w:rsid w:val="62BA2781"/>
    <w:rsid w:val="62BD7C71"/>
    <w:rsid w:val="62C14103"/>
    <w:rsid w:val="62DA7D76"/>
    <w:rsid w:val="62E93375"/>
    <w:rsid w:val="62F87114"/>
    <w:rsid w:val="630755A9"/>
    <w:rsid w:val="631372DD"/>
    <w:rsid w:val="63152D51"/>
    <w:rsid w:val="63192356"/>
    <w:rsid w:val="631F6D97"/>
    <w:rsid w:val="63241F3B"/>
    <w:rsid w:val="63283E1E"/>
    <w:rsid w:val="632B1D55"/>
    <w:rsid w:val="6334351A"/>
    <w:rsid w:val="633D0221"/>
    <w:rsid w:val="633D0FCB"/>
    <w:rsid w:val="634E142A"/>
    <w:rsid w:val="63556633"/>
    <w:rsid w:val="635718E1"/>
    <w:rsid w:val="63573EE2"/>
    <w:rsid w:val="63585E05"/>
    <w:rsid w:val="635913C0"/>
    <w:rsid w:val="635C3B47"/>
    <w:rsid w:val="635F3732"/>
    <w:rsid w:val="635F567E"/>
    <w:rsid w:val="63640C4D"/>
    <w:rsid w:val="63642CA4"/>
    <w:rsid w:val="6368608C"/>
    <w:rsid w:val="63827325"/>
    <w:rsid w:val="63834DC8"/>
    <w:rsid w:val="63903C4D"/>
    <w:rsid w:val="63936E3D"/>
    <w:rsid w:val="63A42434"/>
    <w:rsid w:val="63A80E4B"/>
    <w:rsid w:val="63B7064D"/>
    <w:rsid w:val="63C627D0"/>
    <w:rsid w:val="63C847B3"/>
    <w:rsid w:val="63CD2728"/>
    <w:rsid w:val="63D45E8F"/>
    <w:rsid w:val="63D7141F"/>
    <w:rsid w:val="63D73EC6"/>
    <w:rsid w:val="63D91079"/>
    <w:rsid w:val="63D97425"/>
    <w:rsid w:val="63DF2DE3"/>
    <w:rsid w:val="63E137D0"/>
    <w:rsid w:val="63E55EC8"/>
    <w:rsid w:val="63F95058"/>
    <w:rsid w:val="640D4E41"/>
    <w:rsid w:val="640F4B4D"/>
    <w:rsid w:val="6410335F"/>
    <w:rsid w:val="64113F53"/>
    <w:rsid w:val="642503DD"/>
    <w:rsid w:val="64287B33"/>
    <w:rsid w:val="642A7B68"/>
    <w:rsid w:val="64345D2A"/>
    <w:rsid w:val="643F45FE"/>
    <w:rsid w:val="644835AF"/>
    <w:rsid w:val="644D7933"/>
    <w:rsid w:val="64542BC5"/>
    <w:rsid w:val="64572560"/>
    <w:rsid w:val="64625403"/>
    <w:rsid w:val="646D1BEA"/>
    <w:rsid w:val="646E2800"/>
    <w:rsid w:val="64805613"/>
    <w:rsid w:val="64966BE4"/>
    <w:rsid w:val="64B47271"/>
    <w:rsid w:val="64BF68B6"/>
    <w:rsid w:val="64C96814"/>
    <w:rsid w:val="64CB41A9"/>
    <w:rsid w:val="64FB015D"/>
    <w:rsid w:val="64FB2961"/>
    <w:rsid w:val="64FC78CC"/>
    <w:rsid w:val="6513793B"/>
    <w:rsid w:val="65224E94"/>
    <w:rsid w:val="65314B5F"/>
    <w:rsid w:val="6531690D"/>
    <w:rsid w:val="65387C9C"/>
    <w:rsid w:val="653976F2"/>
    <w:rsid w:val="654106F9"/>
    <w:rsid w:val="654916AB"/>
    <w:rsid w:val="655A1605"/>
    <w:rsid w:val="656110BC"/>
    <w:rsid w:val="65624AED"/>
    <w:rsid w:val="65654809"/>
    <w:rsid w:val="65682C49"/>
    <w:rsid w:val="656A08C8"/>
    <w:rsid w:val="6570305A"/>
    <w:rsid w:val="657809E0"/>
    <w:rsid w:val="657E43B4"/>
    <w:rsid w:val="65856C59"/>
    <w:rsid w:val="65924CA9"/>
    <w:rsid w:val="65A74E21"/>
    <w:rsid w:val="65A977AB"/>
    <w:rsid w:val="65AD5108"/>
    <w:rsid w:val="65AE73B5"/>
    <w:rsid w:val="65B512EC"/>
    <w:rsid w:val="65B64922"/>
    <w:rsid w:val="65CD1E6E"/>
    <w:rsid w:val="65D17C78"/>
    <w:rsid w:val="65DA1413"/>
    <w:rsid w:val="65DA4434"/>
    <w:rsid w:val="65DA4C17"/>
    <w:rsid w:val="65EE47FE"/>
    <w:rsid w:val="65F20792"/>
    <w:rsid w:val="65F302D2"/>
    <w:rsid w:val="65F83BCF"/>
    <w:rsid w:val="65FD53F6"/>
    <w:rsid w:val="65FE0EE5"/>
    <w:rsid w:val="6603474E"/>
    <w:rsid w:val="660820A9"/>
    <w:rsid w:val="661C580F"/>
    <w:rsid w:val="6622076E"/>
    <w:rsid w:val="66291CE4"/>
    <w:rsid w:val="663F32AC"/>
    <w:rsid w:val="66400118"/>
    <w:rsid w:val="66410B68"/>
    <w:rsid w:val="666D606B"/>
    <w:rsid w:val="666F593F"/>
    <w:rsid w:val="6670349F"/>
    <w:rsid w:val="66723819"/>
    <w:rsid w:val="667271DD"/>
    <w:rsid w:val="66823FE2"/>
    <w:rsid w:val="66846F11"/>
    <w:rsid w:val="66855163"/>
    <w:rsid w:val="669E26A9"/>
    <w:rsid w:val="669F7C17"/>
    <w:rsid w:val="66A34D6E"/>
    <w:rsid w:val="66A77B61"/>
    <w:rsid w:val="66A80E51"/>
    <w:rsid w:val="66BD4255"/>
    <w:rsid w:val="66C37A39"/>
    <w:rsid w:val="66D7434B"/>
    <w:rsid w:val="66EA1469"/>
    <w:rsid w:val="66ED5E08"/>
    <w:rsid w:val="670C13E0"/>
    <w:rsid w:val="67117FE8"/>
    <w:rsid w:val="67185584"/>
    <w:rsid w:val="671E7365"/>
    <w:rsid w:val="67261029"/>
    <w:rsid w:val="6727621A"/>
    <w:rsid w:val="67280DE8"/>
    <w:rsid w:val="672B1A76"/>
    <w:rsid w:val="673426E5"/>
    <w:rsid w:val="673646AF"/>
    <w:rsid w:val="6739419F"/>
    <w:rsid w:val="674E19F8"/>
    <w:rsid w:val="67515045"/>
    <w:rsid w:val="67564D51"/>
    <w:rsid w:val="675B2367"/>
    <w:rsid w:val="67650AF0"/>
    <w:rsid w:val="676A1812"/>
    <w:rsid w:val="677613C8"/>
    <w:rsid w:val="677671A1"/>
    <w:rsid w:val="677D19F7"/>
    <w:rsid w:val="67896ED4"/>
    <w:rsid w:val="678E0047"/>
    <w:rsid w:val="679703E1"/>
    <w:rsid w:val="679B7B8D"/>
    <w:rsid w:val="67A05FCC"/>
    <w:rsid w:val="67A77014"/>
    <w:rsid w:val="67A77245"/>
    <w:rsid w:val="67AE5393"/>
    <w:rsid w:val="67B21438"/>
    <w:rsid w:val="67C021CA"/>
    <w:rsid w:val="67C33195"/>
    <w:rsid w:val="67D75425"/>
    <w:rsid w:val="67DA6204"/>
    <w:rsid w:val="67E33E17"/>
    <w:rsid w:val="67E4235D"/>
    <w:rsid w:val="67E61C31"/>
    <w:rsid w:val="68014CBD"/>
    <w:rsid w:val="680E73DA"/>
    <w:rsid w:val="681920AF"/>
    <w:rsid w:val="681D320D"/>
    <w:rsid w:val="68204D74"/>
    <w:rsid w:val="682B7D27"/>
    <w:rsid w:val="682E182A"/>
    <w:rsid w:val="683245D7"/>
    <w:rsid w:val="683A1F7D"/>
    <w:rsid w:val="683E1A6D"/>
    <w:rsid w:val="684E5A28"/>
    <w:rsid w:val="68604924"/>
    <w:rsid w:val="6862350C"/>
    <w:rsid w:val="68633281"/>
    <w:rsid w:val="68781874"/>
    <w:rsid w:val="68792AA5"/>
    <w:rsid w:val="688958F0"/>
    <w:rsid w:val="688C389A"/>
    <w:rsid w:val="688D5864"/>
    <w:rsid w:val="688E31A6"/>
    <w:rsid w:val="689773CF"/>
    <w:rsid w:val="68A84C16"/>
    <w:rsid w:val="68A85138"/>
    <w:rsid w:val="68B3579B"/>
    <w:rsid w:val="68B414F5"/>
    <w:rsid w:val="68B910F3"/>
    <w:rsid w:val="68BB130F"/>
    <w:rsid w:val="68BC5088"/>
    <w:rsid w:val="68BE495C"/>
    <w:rsid w:val="68C005DE"/>
    <w:rsid w:val="68C006D4"/>
    <w:rsid w:val="68C84D93"/>
    <w:rsid w:val="68CD1043"/>
    <w:rsid w:val="68D702FE"/>
    <w:rsid w:val="68DC4DE2"/>
    <w:rsid w:val="68E06224"/>
    <w:rsid w:val="68E244BE"/>
    <w:rsid w:val="68E9504B"/>
    <w:rsid w:val="68EC1DE8"/>
    <w:rsid w:val="68EF0CB6"/>
    <w:rsid w:val="68EF7605"/>
    <w:rsid w:val="68F06D6F"/>
    <w:rsid w:val="68F46DE3"/>
    <w:rsid w:val="68FB5BB0"/>
    <w:rsid w:val="69002999"/>
    <w:rsid w:val="69012A9A"/>
    <w:rsid w:val="690630DD"/>
    <w:rsid w:val="690C3919"/>
    <w:rsid w:val="69154A7A"/>
    <w:rsid w:val="6929646B"/>
    <w:rsid w:val="692A3D9F"/>
    <w:rsid w:val="693B5FAC"/>
    <w:rsid w:val="69456CBE"/>
    <w:rsid w:val="694E373D"/>
    <w:rsid w:val="69513A22"/>
    <w:rsid w:val="6956731E"/>
    <w:rsid w:val="695D4175"/>
    <w:rsid w:val="69601EB7"/>
    <w:rsid w:val="69637C45"/>
    <w:rsid w:val="69652A6D"/>
    <w:rsid w:val="6965583F"/>
    <w:rsid w:val="69676DA1"/>
    <w:rsid w:val="696B565A"/>
    <w:rsid w:val="69821E2D"/>
    <w:rsid w:val="69847953"/>
    <w:rsid w:val="698A2A90"/>
    <w:rsid w:val="69912E82"/>
    <w:rsid w:val="69931944"/>
    <w:rsid w:val="69967687"/>
    <w:rsid w:val="69AB7197"/>
    <w:rsid w:val="69B65803"/>
    <w:rsid w:val="69B7340D"/>
    <w:rsid w:val="69BA63A1"/>
    <w:rsid w:val="69BF084F"/>
    <w:rsid w:val="69BF098B"/>
    <w:rsid w:val="69D75EA7"/>
    <w:rsid w:val="69E00902"/>
    <w:rsid w:val="69E62E44"/>
    <w:rsid w:val="69E7796D"/>
    <w:rsid w:val="69F83E9D"/>
    <w:rsid w:val="69FB6123"/>
    <w:rsid w:val="6A072332"/>
    <w:rsid w:val="6A0960AB"/>
    <w:rsid w:val="6A2D7FEB"/>
    <w:rsid w:val="6A331379"/>
    <w:rsid w:val="6A392806"/>
    <w:rsid w:val="6A3C022E"/>
    <w:rsid w:val="6A3C1FDC"/>
    <w:rsid w:val="6A49294B"/>
    <w:rsid w:val="6A5437CA"/>
    <w:rsid w:val="6A5C0AF3"/>
    <w:rsid w:val="6A627569"/>
    <w:rsid w:val="6A647785"/>
    <w:rsid w:val="6A6E4160"/>
    <w:rsid w:val="6A765BEB"/>
    <w:rsid w:val="6A7774B8"/>
    <w:rsid w:val="6A815C41"/>
    <w:rsid w:val="6A884322"/>
    <w:rsid w:val="6A8D0A8A"/>
    <w:rsid w:val="6A995680"/>
    <w:rsid w:val="6A9A31A7"/>
    <w:rsid w:val="6AA9035F"/>
    <w:rsid w:val="6AAA75B0"/>
    <w:rsid w:val="6AB04628"/>
    <w:rsid w:val="6AB755D5"/>
    <w:rsid w:val="6AC124E1"/>
    <w:rsid w:val="6AC16985"/>
    <w:rsid w:val="6AD14F4C"/>
    <w:rsid w:val="6AD40467"/>
    <w:rsid w:val="6AD9782B"/>
    <w:rsid w:val="6ADC731B"/>
    <w:rsid w:val="6AEA1A38"/>
    <w:rsid w:val="6AFC5C0F"/>
    <w:rsid w:val="6B0D5727"/>
    <w:rsid w:val="6B0F5943"/>
    <w:rsid w:val="6B147BF9"/>
    <w:rsid w:val="6B15343E"/>
    <w:rsid w:val="6B1964EB"/>
    <w:rsid w:val="6B2328FF"/>
    <w:rsid w:val="6B234F4A"/>
    <w:rsid w:val="6B2A0087"/>
    <w:rsid w:val="6B2E477A"/>
    <w:rsid w:val="6B4122EF"/>
    <w:rsid w:val="6B431B69"/>
    <w:rsid w:val="6B52211C"/>
    <w:rsid w:val="6B530F56"/>
    <w:rsid w:val="6B6537B4"/>
    <w:rsid w:val="6B685053"/>
    <w:rsid w:val="6B6A14CB"/>
    <w:rsid w:val="6B741C4A"/>
    <w:rsid w:val="6B76091B"/>
    <w:rsid w:val="6B777C68"/>
    <w:rsid w:val="6B785296"/>
    <w:rsid w:val="6B807797"/>
    <w:rsid w:val="6B8E4D79"/>
    <w:rsid w:val="6B9C78EC"/>
    <w:rsid w:val="6BA936A1"/>
    <w:rsid w:val="6BAA0146"/>
    <w:rsid w:val="6BB81476"/>
    <w:rsid w:val="6BBE48C2"/>
    <w:rsid w:val="6BC239A2"/>
    <w:rsid w:val="6BC73B27"/>
    <w:rsid w:val="6BCB6A79"/>
    <w:rsid w:val="6BCD40FD"/>
    <w:rsid w:val="6BD10B8D"/>
    <w:rsid w:val="6BDA2841"/>
    <w:rsid w:val="6BDD334B"/>
    <w:rsid w:val="6BE30689"/>
    <w:rsid w:val="6BEB127F"/>
    <w:rsid w:val="6BF3491C"/>
    <w:rsid w:val="6BF6440D"/>
    <w:rsid w:val="6BF948B4"/>
    <w:rsid w:val="6BFC6600"/>
    <w:rsid w:val="6C02268C"/>
    <w:rsid w:val="6C101972"/>
    <w:rsid w:val="6C1A7E2A"/>
    <w:rsid w:val="6C1F6857"/>
    <w:rsid w:val="6C266AD1"/>
    <w:rsid w:val="6C2945B2"/>
    <w:rsid w:val="6C3134ED"/>
    <w:rsid w:val="6C3C4A1B"/>
    <w:rsid w:val="6C4737F3"/>
    <w:rsid w:val="6C4B40C8"/>
    <w:rsid w:val="6C507FC1"/>
    <w:rsid w:val="6C523D39"/>
    <w:rsid w:val="6C5630FD"/>
    <w:rsid w:val="6C5850C7"/>
    <w:rsid w:val="6C5E57D7"/>
    <w:rsid w:val="6C670CDB"/>
    <w:rsid w:val="6C6E48EB"/>
    <w:rsid w:val="6C72037C"/>
    <w:rsid w:val="6C832144"/>
    <w:rsid w:val="6C847D58"/>
    <w:rsid w:val="6C8B59D4"/>
    <w:rsid w:val="6C937EAD"/>
    <w:rsid w:val="6C9622F3"/>
    <w:rsid w:val="6CA67E0C"/>
    <w:rsid w:val="6CA976D1"/>
    <w:rsid w:val="6CAB7E55"/>
    <w:rsid w:val="6CAE6A95"/>
    <w:rsid w:val="6CB467A2"/>
    <w:rsid w:val="6CC664D5"/>
    <w:rsid w:val="6CD13309"/>
    <w:rsid w:val="6CD56CEF"/>
    <w:rsid w:val="6CD854D8"/>
    <w:rsid w:val="6CDC18D8"/>
    <w:rsid w:val="6CDF3E86"/>
    <w:rsid w:val="6CEE193F"/>
    <w:rsid w:val="6CF66663"/>
    <w:rsid w:val="6D154D66"/>
    <w:rsid w:val="6D2B289D"/>
    <w:rsid w:val="6D301BA0"/>
    <w:rsid w:val="6D3614F2"/>
    <w:rsid w:val="6D394EF9"/>
    <w:rsid w:val="6D4277BF"/>
    <w:rsid w:val="6D475EFB"/>
    <w:rsid w:val="6D485196"/>
    <w:rsid w:val="6D51186D"/>
    <w:rsid w:val="6D594C53"/>
    <w:rsid w:val="6D68758C"/>
    <w:rsid w:val="6D766C48"/>
    <w:rsid w:val="6D832FB8"/>
    <w:rsid w:val="6D8531F6"/>
    <w:rsid w:val="6D8C5FB5"/>
    <w:rsid w:val="6D8F4B19"/>
    <w:rsid w:val="6D9003EF"/>
    <w:rsid w:val="6D9A20A2"/>
    <w:rsid w:val="6DA3192A"/>
    <w:rsid w:val="6DA71E62"/>
    <w:rsid w:val="6DB15B9F"/>
    <w:rsid w:val="6DB65BDD"/>
    <w:rsid w:val="6DD54C21"/>
    <w:rsid w:val="6DD55631"/>
    <w:rsid w:val="6DE85205"/>
    <w:rsid w:val="6DF36E56"/>
    <w:rsid w:val="6DF90AEC"/>
    <w:rsid w:val="6DFC0282"/>
    <w:rsid w:val="6E102D2D"/>
    <w:rsid w:val="6E2837DC"/>
    <w:rsid w:val="6E2C680B"/>
    <w:rsid w:val="6E361438"/>
    <w:rsid w:val="6E3839C3"/>
    <w:rsid w:val="6E3D27C7"/>
    <w:rsid w:val="6E415B0E"/>
    <w:rsid w:val="6E4753F3"/>
    <w:rsid w:val="6E4D45D2"/>
    <w:rsid w:val="6E5024FA"/>
    <w:rsid w:val="6E575556"/>
    <w:rsid w:val="6E5C0E9F"/>
    <w:rsid w:val="6E5F6950"/>
    <w:rsid w:val="6E602011"/>
    <w:rsid w:val="6E697118"/>
    <w:rsid w:val="6E6A6930"/>
    <w:rsid w:val="6E6C4E5A"/>
    <w:rsid w:val="6E6F3CB5"/>
    <w:rsid w:val="6E7C44EA"/>
    <w:rsid w:val="6E7F4B8D"/>
    <w:rsid w:val="6E8B18EF"/>
    <w:rsid w:val="6E900DF6"/>
    <w:rsid w:val="6E9F2B3A"/>
    <w:rsid w:val="6EA01B22"/>
    <w:rsid w:val="6EBC193D"/>
    <w:rsid w:val="6EBF31DC"/>
    <w:rsid w:val="6EC24A7A"/>
    <w:rsid w:val="6ECA4C7D"/>
    <w:rsid w:val="6ECF7B64"/>
    <w:rsid w:val="6ED30A35"/>
    <w:rsid w:val="6EF07839"/>
    <w:rsid w:val="6EF5472A"/>
    <w:rsid w:val="6EF74A03"/>
    <w:rsid w:val="6EF7785A"/>
    <w:rsid w:val="6EFA2466"/>
    <w:rsid w:val="6F0D221B"/>
    <w:rsid w:val="6F173018"/>
    <w:rsid w:val="6F18559A"/>
    <w:rsid w:val="6F241291"/>
    <w:rsid w:val="6F3D2897"/>
    <w:rsid w:val="6F3E05A4"/>
    <w:rsid w:val="6F3E1C36"/>
    <w:rsid w:val="6F457B85"/>
    <w:rsid w:val="6F4D6A39"/>
    <w:rsid w:val="6F5002D8"/>
    <w:rsid w:val="6F7064BD"/>
    <w:rsid w:val="6F712728"/>
    <w:rsid w:val="6F72405E"/>
    <w:rsid w:val="6F741169"/>
    <w:rsid w:val="6F802D1C"/>
    <w:rsid w:val="6F806E0F"/>
    <w:rsid w:val="6F827F9F"/>
    <w:rsid w:val="6F857FC4"/>
    <w:rsid w:val="6F8800C9"/>
    <w:rsid w:val="6F936CF5"/>
    <w:rsid w:val="6FA006CC"/>
    <w:rsid w:val="6FB9230E"/>
    <w:rsid w:val="6FD10108"/>
    <w:rsid w:val="6FD4666C"/>
    <w:rsid w:val="6FD62A3D"/>
    <w:rsid w:val="6FE116AB"/>
    <w:rsid w:val="6FE253D4"/>
    <w:rsid w:val="6FE3114C"/>
    <w:rsid w:val="6FE46730"/>
    <w:rsid w:val="6FEC6252"/>
    <w:rsid w:val="6FEE7D44"/>
    <w:rsid w:val="6FF507F7"/>
    <w:rsid w:val="6FF61226"/>
    <w:rsid w:val="6FF944CB"/>
    <w:rsid w:val="6FFB46E7"/>
    <w:rsid w:val="700417EE"/>
    <w:rsid w:val="70111815"/>
    <w:rsid w:val="702A0B29"/>
    <w:rsid w:val="703323AB"/>
    <w:rsid w:val="70335317"/>
    <w:rsid w:val="70384FF4"/>
    <w:rsid w:val="703B201C"/>
    <w:rsid w:val="703B7727"/>
    <w:rsid w:val="703E3AE6"/>
    <w:rsid w:val="70441BEA"/>
    <w:rsid w:val="704923B2"/>
    <w:rsid w:val="70561A46"/>
    <w:rsid w:val="7063268B"/>
    <w:rsid w:val="706940C8"/>
    <w:rsid w:val="706B1231"/>
    <w:rsid w:val="706E0484"/>
    <w:rsid w:val="706F53E3"/>
    <w:rsid w:val="7071218F"/>
    <w:rsid w:val="708926BF"/>
    <w:rsid w:val="708A7C3F"/>
    <w:rsid w:val="708B5A6B"/>
    <w:rsid w:val="70B054D2"/>
    <w:rsid w:val="70BC765A"/>
    <w:rsid w:val="70C81B99"/>
    <w:rsid w:val="70CB295F"/>
    <w:rsid w:val="70D2316C"/>
    <w:rsid w:val="70D64ACC"/>
    <w:rsid w:val="70DE5B21"/>
    <w:rsid w:val="70E06F15"/>
    <w:rsid w:val="70E36FDD"/>
    <w:rsid w:val="70F607DE"/>
    <w:rsid w:val="70F640AD"/>
    <w:rsid w:val="70FB070E"/>
    <w:rsid w:val="710F12FB"/>
    <w:rsid w:val="711041C2"/>
    <w:rsid w:val="71153587"/>
    <w:rsid w:val="71267542"/>
    <w:rsid w:val="714F6A99"/>
    <w:rsid w:val="715124AA"/>
    <w:rsid w:val="715513A6"/>
    <w:rsid w:val="716E3276"/>
    <w:rsid w:val="71810C1C"/>
    <w:rsid w:val="71842500"/>
    <w:rsid w:val="71864485"/>
    <w:rsid w:val="718843C5"/>
    <w:rsid w:val="718F50E7"/>
    <w:rsid w:val="71970440"/>
    <w:rsid w:val="719941B8"/>
    <w:rsid w:val="71A22F39"/>
    <w:rsid w:val="71AA3CCF"/>
    <w:rsid w:val="71B96608"/>
    <w:rsid w:val="71CF1988"/>
    <w:rsid w:val="71DA3CC8"/>
    <w:rsid w:val="71E161DA"/>
    <w:rsid w:val="71E511AB"/>
    <w:rsid w:val="71E66EA9"/>
    <w:rsid w:val="71ED6AD7"/>
    <w:rsid w:val="71F028B6"/>
    <w:rsid w:val="71F413EE"/>
    <w:rsid w:val="720B19DA"/>
    <w:rsid w:val="720D24B0"/>
    <w:rsid w:val="72135D18"/>
    <w:rsid w:val="72172094"/>
    <w:rsid w:val="72190E55"/>
    <w:rsid w:val="721E46BD"/>
    <w:rsid w:val="72201E8A"/>
    <w:rsid w:val="722169B9"/>
    <w:rsid w:val="722D66AE"/>
    <w:rsid w:val="723C4040"/>
    <w:rsid w:val="724C4F68"/>
    <w:rsid w:val="724E4FA2"/>
    <w:rsid w:val="72565C05"/>
    <w:rsid w:val="727259EC"/>
    <w:rsid w:val="72750781"/>
    <w:rsid w:val="72760055"/>
    <w:rsid w:val="727A179E"/>
    <w:rsid w:val="727F0198"/>
    <w:rsid w:val="7288524A"/>
    <w:rsid w:val="7289428F"/>
    <w:rsid w:val="728B245D"/>
    <w:rsid w:val="72952815"/>
    <w:rsid w:val="72992C59"/>
    <w:rsid w:val="72A1698E"/>
    <w:rsid w:val="72B67AAE"/>
    <w:rsid w:val="72BF37AA"/>
    <w:rsid w:val="72CF173C"/>
    <w:rsid w:val="72D334DC"/>
    <w:rsid w:val="72E503E5"/>
    <w:rsid w:val="72E70F53"/>
    <w:rsid w:val="72E826C1"/>
    <w:rsid w:val="72EF57C2"/>
    <w:rsid w:val="72F27151"/>
    <w:rsid w:val="72F5541E"/>
    <w:rsid w:val="72FC4CCF"/>
    <w:rsid w:val="72FD1E33"/>
    <w:rsid w:val="73076698"/>
    <w:rsid w:val="730D7BC3"/>
    <w:rsid w:val="73125FD0"/>
    <w:rsid w:val="73131D74"/>
    <w:rsid w:val="73301897"/>
    <w:rsid w:val="73313ED9"/>
    <w:rsid w:val="733C129F"/>
    <w:rsid w:val="73461D7D"/>
    <w:rsid w:val="734C1852"/>
    <w:rsid w:val="7352461E"/>
    <w:rsid w:val="73696009"/>
    <w:rsid w:val="736E2E3B"/>
    <w:rsid w:val="73797DFD"/>
    <w:rsid w:val="737B59FB"/>
    <w:rsid w:val="73890FDE"/>
    <w:rsid w:val="73974727"/>
    <w:rsid w:val="73A24038"/>
    <w:rsid w:val="73AE25CA"/>
    <w:rsid w:val="73B54BAD"/>
    <w:rsid w:val="73BB7C47"/>
    <w:rsid w:val="73BD5740"/>
    <w:rsid w:val="73C93C4C"/>
    <w:rsid w:val="73CC2623"/>
    <w:rsid w:val="73D216E9"/>
    <w:rsid w:val="73D56FE5"/>
    <w:rsid w:val="73D9314B"/>
    <w:rsid w:val="73E831D5"/>
    <w:rsid w:val="73FB4A01"/>
    <w:rsid w:val="74264E1B"/>
    <w:rsid w:val="74356371"/>
    <w:rsid w:val="74357FD7"/>
    <w:rsid w:val="74363F40"/>
    <w:rsid w:val="743F4CD7"/>
    <w:rsid w:val="744160D7"/>
    <w:rsid w:val="7454298C"/>
    <w:rsid w:val="745C49D4"/>
    <w:rsid w:val="74640101"/>
    <w:rsid w:val="74681C20"/>
    <w:rsid w:val="746A16E0"/>
    <w:rsid w:val="746E0A40"/>
    <w:rsid w:val="746E4368"/>
    <w:rsid w:val="747672ED"/>
    <w:rsid w:val="7477541F"/>
    <w:rsid w:val="7478337C"/>
    <w:rsid w:val="747F58E7"/>
    <w:rsid w:val="748527D2"/>
    <w:rsid w:val="748702F8"/>
    <w:rsid w:val="749725D9"/>
    <w:rsid w:val="749A44CF"/>
    <w:rsid w:val="749D5D6D"/>
    <w:rsid w:val="74A40EAA"/>
    <w:rsid w:val="74B12641"/>
    <w:rsid w:val="74B17A6A"/>
    <w:rsid w:val="74BC5C0C"/>
    <w:rsid w:val="74C840AC"/>
    <w:rsid w:val="74CC261E"/>
    <w:rsid w:val="74CC3BEF"/>
    <w:rsid w:val="74D06143"/>
    <w:rsid w:val="74D158E2"/>
    <w:rsid w:val="74D86DA5"/>
    <w:rsid w:val="74DF1EE2"/>
    <w:rsid w:val="74E40B5B"/>
    <w:rsid w:val="74E76A90"/>
    <w:rsid w:val="74E81BFF"/>
    <w:rsid w:val="74F17E67"/>
    <w:rsid w:val="74F2186B"/>
    <w:rsid w:val="74FB2A94"/>
    <w:rsid w:val="75043F86"/>
    <w:rsid w:val="75055950"/>
    <w:rsid w:val="750765A0"/>
    <w:rsid w:val="750D2EF3"/>
    <w:rsid w:val="750E780C"/>
    <w:rsid w:val="752236BB"/>
    <w:rsid w:val="75295FE1"/>
    <w:rsid w:val="75327821"/>
    <w:rsid w:val="754E350B"/>
    <w:rsid w:val="75510303"/>
    <w:rsid w:val="755701F2"/>
    <w:rsid w:val="75582FDB"/>
    <w:rsid w:val="75630D65"/>
    <w:rsid w:val="7564182E"/>
    <w:rsid w:val="7564750A"/>
    <w:rsid w:val="75714CB0"/>
    <w:rsid w:val="75760821"/>
    <w:rsid w:val="757840E4"/>
    <w:rsid w:val="758111EB"/>
    <w:rsid w:val="75834F63"/>
    <w:rsid w:val="758D2B74"/>
    <w:rsid w:val="75962036"/>
    <w:rsid w:val="759E179C"/>
    <w:rsid w:val="759E1D9D"/>
    <w:rsid w:val="759E2FDA"/>
    <w:rsid w:val="759F0699"/>
    <w:rsid w:val="75A70EA6"/>
    <w:rsid w:val="75A95FC9"/>
    <w:rsid w:val="75AA6994"/>
    <w:rsid w:val="75AC7348"/>
    <w:rsid w:val="75B74C0D"/>
    <w:rsid w:val="75BE41ED"/>
    <w:rsid w:val="75C7713B"/>
    <w:rsid w:val="75CD61DE"/>
    <w:rsid w:val="75D81ECD"/>
    <w:rsid w:val="75DD7E61"/>
    <w:rsid w:val="75E11C8A"/>
    <w:rsid w:val="75E31EA6"/>
    <w:rsid w:val="75E579CC"/>
    <w:rsid w:val="75E654F2"/>
    <w:rsid w:val="75EE0DFF"/>
    <w:rsid w:val="75F71CA5"/>
    <w:rsid w:val="75FB7B65"/>
    <w:rsid w:val="760F4A49"/>
    <w:rsid w:val="76224973"/>
    <w:rsid w:val="762304F4"/>
    <w:rsid w:val="76373F9F"/>
    <w:rsid w:val="763B3A90"/>
    <w:rsid w:val="763E597F"/>
    <w:rsid w:val="764861AD"/>
    <w:rsid w:val="764A49BA"/>
    <w:rsid w:val="765E70DC"/>
    <w:rsid w:val="7661621B"/>
    <w:rsid w:val="76654F0B"/>
    <w:rsid w:val="76780840"/>
    <w:rsid w:val="76790BDE"/>
    <w:rsid w:val="769517AE"/>
    <w:rsid w:val="76960CC6"/>
    <w:rsid w:val="76991D85"/>
    <w:rsid w:val="76995E06"/>
    <w:rsid w:val="769D0CE5"/>
    <w:rsid w:val="76A31CE7"/>
    <w:rsid w:val="76AA3A29"/>
    <w:rsid w:val="76B1044E"/>
    <w:rsid w:val="76B348A4"/>
    <w:rsid w:val="76B63116"/>
    <w:rsid w:val="76B86E8E"/>
    <w:rsid w:val="76BC6AA9"/>
    <w:rsid w:val="76C21ABB"/>
    <w:rsid w:val="76C515AB"/>
    <w:rsid w:val="76CC0B8C"/>
    <w:rsid w:val="76FD2AF3"/>
    <w:rsid w:val="77034370"/>
    <w:rsid w:val="772518E5"/>
    <w:rsid w:val="77270B7C"/>
    <w:rsid w:val="77277B70"/>
    <w:rsid w:val="772B3B04"/>
    <w:rsid w:val="773D4B82"/>
    <w:rsid w:val="77475E44"/>
    <w:rsid w:val="774C5829"/>
    <w:rsid w:val="774E547F"/>
    <w:rsid w:val="77846287"/>
    <w:rsid w:val="77846D70"/>
    <w:rsid w:val="77953232"/>
    <w:rsid w:val="77962D36"/>
    <w:rsid w:val="779B1797"/>
    <w:rsid w:val="779E0502"/>
    <w:rsid w:val="77A75D63"/>
    <w:rsid w:val="77BC650A"/>
    <w:rsid w:val="77BE04D4"/>
    <w:rsid w:val="77C74012"/>
    <w:rsid w:val="77D31AA6"/>
    <w:rsid w:val="77D5581E"/>
    <w:rsid w:val="77DE46D3"/>
    <w:rsid w:val="77DE5186"/>
    <w:rsid w:val="77DF2C03"/>
    <w:rsid w:val="77E37923"/>
    <w:rsid w:val="77E43CB3"/>
    <w:rsid w:val="77E65C7D"/>
    <w:rsid w:val="77F57C6E"/>
    <w:rsid w:val="77F71C38"/>
    <w:rsid w:val="77F9150C"/>
    <w:rsid w:val="77FA53CA"/>
    <w:rsid w:val="780340E9"/>
    <w:rsid w:val="78067B81"/>
    <w:rsid w:val="780D320A"/>
    <w:rsid w:val="781277DF"/>
    <w:rsid w:val="78153E6C"/>
    <w:rsid w:val="781543F2"/>
    <w:rsid w:val="78177D79"/>
    <w:rsid w:val="78252B09"/>
    <w:rsid w:val="782F39BA"/>
    <w:rsid w:val="78306EF8"/>
    <w:rsid w:val="783469E8"/>
    <w:rsid w:val="78380F8C"/>
    <w:rsid w:val="784F4498"/>
    <w:rsid w:val="78654DF4"/>
    <w:rsid w:val="786D109E"/>
    <w:rsid w:val="78733717"/>
    <w:rsid w:val="78763A73"/>
    <w:rsid w:val="787D038F"/>
    <w:rsid w:val="788039DC"/>
    <w:rsid w:val="78827754"/>
    <w:rsid w:val="78852DA0"/>
    <w:rsid w:val="788567F8"/>
    <w:rsid w:val="78867B34"/>
    <w:rsid w:val="788D434B"/>
    <w:rsid w:val="788F00C3"/>
    <w:rsid w:val="78960271"/>
    <w:rsid w:val="78986F77"/>
    <w:rsid w:val="789A3627"/>
    <w:rsid w:val="78A70F68"/>
    <w:rsid w:val="78B22800"/>
    <w:rsid w:val="78B32404"/>
    <w:rsid w:val="78B67A94"/>
    <w:rsid w:val="78D149E4"/>
    <w:rsid w:val="78DF6796"/>
    <w:rsid w:val="78E26444"/>
    <w:rsid w:val="78EA52F9"/>
    <w:rsid w:val="78F86E1E"/>
    <w:rsid w:val="78FE2B52"/>
    <w:rsid w:val="790C1713"/>
    <w:rsid w:val="791A3616"/>
    <w:rsid w:val="792421A5"/>
    <w:rsid w:val="79330A4E"/>
    <w:rsid w:val="793735D6"/>
    <w:rsid w:val="79394208"/>
    <w:rsid w:val="793C0506"/>
    <w:rsid w:val="79435553"/>
    <w:rsid w:val="79440EAD"/>
    <w:rsid w:val="795E792F"/>
    <w:rsid w:val="795E7934"/>
    <w:rsid w:val="796B643A"/>
    <w:rsid w:val="798017B9"/>
    <w:rsid w:val="79894B12"/>
    <w:rsid w:val="798B20CA"/>
    <w:rsid w:val="798C015E"/>
    <w:rsid w:val="798C4B5E"/>
    <w:rsid w:val="79951709"/>
    <w:rsid w:val="799656A5"/>
    <w:rsid w:val="799F7E92"/>
    <w:rsid w:val="79B85C40"/>
    <w:rsid w:val="79BA291F"/>
    <w:rsid w:val="79BA2993"/>
    <w:rsid w:val="79BC4EE7"/>
    <w:rsid w:val="79C142AC"/>
    <w:rsid w:val="79CC5C58"/>
    <w:rsid w:val="79CE3134"/>
    <w:rsid w:val="79D770FF"/>
    <w:rsid w:val="79DF0BD6"/>
    <w:rsid w:val="79E61F64"/>
    <w:rsid w:val="79E65D78"/>
    <w:rsid w:val="79E74593"/>
    <w:rsid w:val="79F3642F"/>
    <w:rsid w:val="79F96ADA"/>
    <w:rsid w:val="79FE55F7"/>
    <w:rsid w:val="7A0A5C53"/>
    <w:rsid w:val="7A1B7BF0"/>
    <w:rsid w:val="7A214D4A"/>
    <w:rsid w:val="7A222834"/>
    <w:rsid w:val="7A252A8D"/>
    <w:rsid w:val="7A280012"/>
    <w:rsid w:val="7A2921ED"/>
    <w:rsid w:val="7A2A00A3"/>
    <w:rsid w:val="7A330557"/>
    <w:rsid w:val="7A341AF6"/>
    <w:rsid w:val="7A3446E8"/>
    <w:rsid w:val="7A410F49"/>
    <w:rsid w:val="7A613399"/>
    <w:rsid w:val="7A685337"/>
    <w:rsid w:val="7A6D52C9"/>
    <w:rsid w:val="7A767303"/>
    <w:rsid w:val="7A777060"/>
    <w:rsid w:val="7A7B5DFE"/>
    <w:rsid w:val="7A884DCA"/>
    <w:rsid w:val="7A8D66D3"/>
    <w:rsid w:val="7A950D7D"/>
    <w:rsid w:val="7A992B33"/>
    <w:rsid w:val="7A997D33"/>
    <w:rsid w:val="7A9F3477"/>
    <w:rsid w:val="7AA07540"/>
    <w:rsid w:val="7AA17C39"/>
    <w:rsid w:val="7AB13AC2"/>
    <w:rsid w:val="7AB41032"/>
    <w:rsid w:val="7AB43E11"/>
    <w:rsid w:val="7AB61D55"/>
    <w:rsid w:val="7AB71B55"/>
    <w:rsid w:val="7AC322A6"/>
    <w:rsid w:val="7ACA26FD"/>
    <w:rsid w:val="7AD710E4"/>
    <w:rsid w:val="7ADE5D02"/>
    <w:rsid w:val="7AE34679"/>
    <w:rsid w:val="7AEB3860"/>
    <w:rsid w:val="7AF1431C"/>
    <w:rsid w:val="7AF4245F"/>
    <w:rsid w:val="7AF83CFD"/>
    <w:rsid w:val="7AFE3148"/>
    <w:rsid w:val="7AFE3AAB"/>
    <w:rsid w:val="7B000E04"/>
    <w:rsid w:val="7B1B5C3E"/>
    <w:rsid w:val="7B250885"/>
    <w:rsid w:val="7B2666F2"/>
    <w:rsid w:val="7B31417A"/>
    <w:rsid w:val="7B3D60EF"/>
    <w:rsid w:val="7B3E7D63"/>
    <w:rsid w:val="7B415BAF"/>
    <w:rsid w:val="7B4D297E"/>
    <w:rsid w:val="7B54753F"/>
    <w:rsid w:val="7B5A6766"/>
    <w:rsid w:val="7B6A10CA"/>
    <w:rsid w:val="7B6B62FF"/>
    <w:rsid w:val="7B6C6F8B"/>
    <w:rsid w:val="7B713AB0"/>
    <w:rsid w:val="7B7D5AA5"/>
    <w:rsid w:val="7B89704B"/>
    <w:rsid w:val="7B9642BA"/>
    <w:rsid w:val="7B9928AE"/>
    <w:rsid w:val="7BA00C2D"/>
    <w:rsid w:val="7BA22A2B"/>
    <w:rsid w:val="7BAF7740"/>
    <w:rsid w:val="7BB00C9D"/>
    <w:rsid w:val="7BB07071"/>
    <w:rsid w:val="7BBD0AA3"/>
    <w:rsid w:val="7BC11C4D"/>
    <w:rsid w:val="7BC938EC"/>
    <w:rsid w:val="7BDD1E8F"/>
    <w:rsid w:val="7BDD2037"/>
    <w:rsid w:val="7BE47C2B"/>
    <w:rsid w:val="7BE5217C"/>
    <w:rsid w:val="7BE61DA8"/>
    <w:rsid w:val="7BE91B28"/>
    <w:rsid w:val="7BFE5EDB"/>
    <w:rsid w:val="7C0B180E"/>
    <w:rsid w:val="7C0E6477"/>
    <w:rsid w:val="7C134B67"/>
    <w:rsid w:val="7C152527"/>
    <w:rsid w:val="7C193FFE"/>
    <w:rsid w:val="7C292236"/>
    <w:rsid w:val="7C2D6AC8"/>
    <w:rsid w:val="7C34768F"/>
    <w:rsid w:val="7C38637B"/>
    <w:rsid w:val="7C390EF9"/>
    <w:rsid w:val="7C430DA5"/>
    <w:rsid w:val="7C5036C5"/>
    <w:rsid w:val="7C5950EA"/>
    <w:rsid w:val="7C5A47EF"/>
    <w:rsid w:val="7C60315B"/>
    <w:rsid w:val="7C6D24C9"/>
    <w:rsid w:val="7C8C300D"/>
    <w:rsid w:val="7C920181"/>
    <w:rsid w:val="7CC04CEF"/>
    <w:rsid w:val="7CC16371"/>
    <w:rsid w:val="7CC83BA3"/>
    <w:rsid w:val="7CCA4CAA"/>
    <w:rsid w:val="7CCA5D3F"/>
    <w:rsid w:val="7CE56503"/>
    <w:rsid w:val="7CEA3D86"/>
    <w:rsid w:val="7CEF27B1"/>
    <w:rsid w:val="7CF17FFD"/>
    <w:rsid w:val="7CFB24BA"/>
    <w:rsid w:val="7D050987"/>
    <w:rsid w:val="7D057B0C"/>
    <w:rsid w:val="7D060228"/>
    <w:rsid w:val="7D133070"/>
    <w:rsid w:val="7D197F5B"/>
    <w:rsid w:val="7D355196"/>
    <w:rsid w:val="7D3B6123"/>
    <w:rsid w:val="7D4B6EB3"/>
    <w:rsid w:val="7D6531A0"/>
    <w:rsid w:val="7D6B0AD2"/>
    <w:rsid w:val="7D6B6A41"/>
    <w:rsid w:val="7D6F1533"/>
    <w:rsid w:val="7D715FE9"/>
    <w:rsid w:val="7D8C645B"/>
    <w:rsid w:val="7D913864"/>
    <w:rsid w:val="7D9835C3"/>
    <w:rsid w:val="7DB3215D"/>
    <w:rsid w:val="7DB36601"/>
    <w:rsid w:val="7DB64CB3"/>
    <w:rsid w:val="7DBA34EC"/>
    <w:rsid w:val="7DBD4D8A"/>
    <w:rsid w:val="7DBE266C"/>
    <w:rsid w:val="7DBF6E0C"/>
    <w:rsid w:val="7DC93CC6"/>
    <w:rsid w:val="7DCE6F9B"/>
    <w:rsid w:val="7DD71B1A"/>
    <w:rsid w:val="7DE42AC8"/>
    <w:rsid w:val="7DEA5CAB"/>
    <w:rsid w:val="7DED099D"/>
    <w:rsid w:val="7DF15999"/>
    <w:rsid w:val="7DFE742D"/>
    <w:rsid w:val="7DFF689E"/>
    <w:rsid w:val="7E0473AC"/>
    <w:rsid w:val="7E093487"/>
    <w:rsid w:val="7E130BE9"/>
    <w:rsid w:val="7E140CD7"/>
    <w:rsid w:val="7E180234"/>
    <w:rsid w:val="7E2A5A40"/>
    <w:rsid w:val="7E2B06AF"/>
    <w:rsid w:val="7E320950"/>
    <w:rsid w:val="7E350DC4"/>
    <w:rsid w:val="7E3D021C"/>
    <w:rsid w:val="7E525D15"/>
    <w:rsid w:val="7E88183C"/>
    <w:rsid w:val="7E892507"/>
    <w:rsid w:val="7E8A1647"/>
    <w:rsid w:val="7E90249F"/>
    <w:rsid w:val="7E9A331D"/>
    <w:rsid w:val="7E9F7268"/>
    <w:rsid w:val="7EA918F7"/>
    <w:rsid w:val="7EAD12A3"/>
    <w:rsid w:val="7EB50157"/>
    <w:rsid w:val="7EB74F38"/>
    <w:rsid w:val="7EBD4915"/>
    <w:rsid w:val="7ED00504"/>
    <w:rsid w:val="7EDC0E90"/>
    <w:rsid w:val="7EDD3185"/>
    <w:rsid w:val="7EDE645C"/>
    <w:rsid w:val="7EE04211"/>
    <w:rsid w:val="7EE54599"/>
    <w:rsid w:val="7EEA4210"/>
    <w:rsid w:val="7EF173E1"/>
    <w:rsid w:val="7F056689"/>
    <w:rsid w:val="7F0E027B"/>
    <w:rsid w:val="7F117744"/>
    <w:rsid w:val="7F2143D5"/>
    <w:rsid w:val="7F266502"/>
    <w:rsid w:val="7F2A1A3F"/>
    <w:rsid w:val="7F2E23E3"/>
    <w:rsid w:val="7F3177DE"/>
    <w:rsid w:val="7F3D1970"/>
    <w:rsid w:val="7F476A17"/>
    <w:rsid w:val="7F480FCB"/>
    <w:rsid w:val="7F4C26A8"/>
    <w:rsid w:val="7F4E0708"/>
    <w:rsid w:val="7F567244"/>
    <w:rsid w:val="7F58120E"/>
    <w:rsid w:val="7F673200"/>
    <w:rsid w:val="7F6C3CC9"/>
    <w:rsid w:val="7F7B314F"/>
    <w:rsid w:val="7F7D6EC7"/>
    <w:rsid w:val="7F8B626E"/>
    <w:rsid w:val="7F8D50DB"/>
    <w:rsid w:val="7F9029A2"/>
    <w:rsid w:val="7F945F28"/>
    <w:rsid w:val="7F9C4EAD"/>
    <w:rsid w:val="7FAC155A"/>
    <w:rsid w:val="7FAC50B6"/>
    <w:rsid w:val="7FB00812"/>
    <w:rsid w:val="7FB6228D"/>
    <w:rsid w:val="7FC05006"/>
    <w:rsid w:val="7FC136F1"/>
    <w:rsid w:val="7FCA19E0"/>
    <w:rsid w:val="7FCA4BE3"/>
    <w:rsid w:val="7FCA6AE1"/>
    <w:rsid w:val="7FCC7507"/>
    <w:rsid w:val="7FE804B0"/>
    <w:rsid w:val="7FF1370B"/>
    <w:rsid w:val="7FF44FBE"/>
    <w:rsid w:val="7FF505D3"/>
    <w:rsid w:val="7FF570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rFonts w:eastAsia="宋体"/>
      <w:sz w:val="30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0" w:beforeLines="0" w:beforeAutospacing="0" w:after="20" w:afterLines="0" w:afterAutospacing="0" w:line="360" w:lineRule="exact"/>
      <w:outlineLvl w:val="1"/>
    </w:pPr>
    <w:rPr>
      <w:rFonts w:ascii="Arial" w:hAnsi="Arial" w:eastAsia="宋体"/>
      <w:b/>
      <w:sz w:val="24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ocument Map"/>
    <w:basedOn w:val="1"/>
    <w:link w:val="22"/>
    <w:qFormat/>
    <w:uiPriority w:val="0"/>
    <w:rPr>
      <w:rFonts w:ascii="宋体" w:eastAsia="宋体"/>
      <w:sz w:val="18"/>
      <w:szCs w:val="18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Body Text"/>
    <w:basedOn w:val="1"/>
    <w:next w:val="1"/>
    <w:qFormat/>
    <w:uiPriority w:val="0"/>
    <w:pPr>
      <w:jc w:val="center"/>
    </w:pPr>
    <w:rPr>
      <w:rFonts w:eastAsia="黑体"/>
      <w:b/>
      <w:sz w:val="24"/>
    </w:rPr>
  </w:style>
  <w:style w:type="paragraph" w:styleId="9">
    <w:name w:val="Plain Text"/>
    <w:basedOn w:val="1"/>
    <w:link w:val="33"/>
    <w:qFormat/>
    <w:uiPriority w:val="0"/>
    <w:rPr>
      <w:rFonts w:ascii="宋体" w:hAnsi="Courier New"/>
    </w:rPr>
  </w:style>
  <w:style w:type="paragraph" w:styleId="10">
    <w:name w:val="Date"/>
    <w:basedOn w:val="1"/>
    <w:next w:val="1"/>
    <w:qFormat/>
    <w:uiPriority w:val="0"/>
    <w:rPr>
      <w:rFonts w:ascii="仿宋_GB2312" w:hAnsi="Courier New"/>
    </w:rPr>
  </w:style>
  <w:style w:type="paragraph" w:styleId="11">
    <w:name w:val="Balloon Text"/>
    <w:basedOn w:val="1"/>
    <w:qFormat/>
    <w:uiPriority w:val="0"/>
    <w:rPr>
      <w:sz w:val="1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 w:line="330" w:lineRule="atLeast"/>
      <w:jc w:val="left"/>
    </w:pPr>
    <w:rPr>
      <w:rFonts w:ascii="宋体" w:hAnsi="宋体" w:eastAsia="宋体" w:cs="宋体"/>
      <w:kern w:val="0"/>
      <w:sz w:val="22"/>
      <w:szCs w:val="22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page number"/>
    <w:basedOn w:val="17"/>
    <w:qFormat/>
    <w:uiPriority w:val="0"/>
  </w:style>
  <w:style w:type="character" w:styleId="20">
    <w:name w:val="Hyperlink"/>
    <w:qFormat/>
    <w:uiPriority w:val="0"/>
    <w:rPr>
      <w:color w:val="0000FF"/>
      <w:u w:val="single"/>
    </w:rPr>
  </w:style>
  <w:style w:type="character" w:styleId="21">
    <w:name w:val="HTML Code"/>
    <w:basedOn w:val="17"/>
    <w:qFormat/>
    <w:uiPriority w:val="0"/>
    <w:rPr>
      <w:rFonts w:ascii="Courier New" w:hAnsi="Courier New"/>
      <w:sz w:val="20"/>
    </w:rPr>
  </w:style>
  <w:style w:type="character" w:customStyle="1" w:styleId="22">
    <w:name w:val="文档结构图 Char"/>
    <w:link w:val="6"/>
    <w:qFormat/>
    <w:uiPriority w:val="0"/>
    <w:rPr>
      <w:rFonts w:ascii="宋体" w:eastAsia="宋体"/>
      <w:sz w:val="18"/>
      <w:szCs w:val="18"/>
    </w:rPr>
  </w:style>
  <w:style w:type="character" w:customStyle="1" w:styleId="23">
    <w:name w:val="纯文本 Char"/>
    <w:link w:val="9"/>
    <w:qFormat/>
    <w:uiPriority w:val="0"/>
    <w:rPr>
      <w:rFonts w:ascii="宋体" w:hAnsi="Courier New"/>
    </w:rPr>
  </w:style>
  <w:style w:type="character" w:customStyle="1" w:styleId="24">
    <w:name w:val="Char Char5"/>
    <w:qFormat/>
    <w:uiPriority w:val="0"/>
    <w:rPr>
      <w:rFonts w:ascii="宋体" w:hAnsi="Courier New"/>
      <w:kern w:val="2"/>
      <w:sz w:val="21"/>
      <w:szCs w:val="21"/>
    </w:rPr>
  </w:style>
  <w:style w:type="character" w:customStyle="1" w:styleId="25">
    <w:name w:val="纯文本 Char2"/>
    <w:qFormat/>
    <w:uiPriority w:val="0"/>
    <w:rPr>
      <w:rFonts w:ascii="宋体" w:hAnsi="Courier New" w:eastAsia="仿宋_GB2312"/>
      <w:kern w:val="2"/>
      <w:sz w:val="32"/>
      <w:lang w:val="en-US" w:eastAsia="zh-CN" w:bidi="ar-SA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paragraph" w:customStyle="1" w:styleId="27">
    <w:name w:val=" Char"/>
    <w:basedOn w:val="1"/>
    <w:qFormat/>
    <w:uiPriority w:val="0"/>
    <w:pPr>
      <w:adjustRightInd w:val="0"/>
      <w:spacing w:line="360" w:lineRule="atLeast"/>
      <w:jc w:val="left"/>
      <w:textAlignment w:val="baseline"/>
    </w:pPr>
  </w:style>
  <w:style w:type="paragraph" w:customStyle="1" w:styleId="28">
    <w:name w:val="Char"/>
    <w:basedOn w:val="1"/>
    <w:qFormat/>
    <w:uiPriority w:val="0"/>
    <w:pPr>
      <w:adjustRightInd w:val="0"/>
      <w:spacing w:line="360" w:lineRule="atLeast"/>
      <w:jc w:val="left"/>
      <w:textAlignment w:val="baseline"/>
    </w:pPr>
    <w:rPr>
      <w:rFonts w:ascii="仿宋_GB2312"/>
      <w:b/>
      <w:snapToGrid w:val="0"/>
      <w:kern w:val="0"/>
      <w:szCs w:val="32"/>
    </w:rPr>
  </w:style>
  <w:style w:type="paragraph" w:customStyle="1" w:styleId="29">
    <w:name w:val=" Char Char"/>
    <w:basedOn w:val="1"/>
    <w:qFormat/>
    <w:uiPriority w:val="0"/>
    <w:pPr>
      <w:adjustRightInd w:val="0"/>
      <w:spacing w:line="360" w:lineRule="atLeast"/>
      <w:jc w:val="left"/>
      <w:textAlignment w:val="baseline"/>
    </w:pPr>
    <w:rPr>
      <w:rFonts w:ascii="仿宋_GB2312"/>
      <w:b/>
      <w:snapToGrid w:val="0"/>
      <w:kern w:val="0"/>
      <w:szCs w:val="32"/>
    </w:rPr>
  </w:style>
  <w:style w:type="character" w:customStyle="1" w:styleId="30">
    <w:name w:val="font41"/>
    <w:basedOn w:val="17"/>
    <w:qFormat/>
    <w:uiPriority w:val="0"/>
    <w:rPr>
      <w:rFonts w:hint="default" w:ascii="Times New Roman" w:hAnsi="Times New Roman" w:cs="Times New Roman"/>
      <w:b/>
      <w:bCs/>
      <w:color w:val="000000"/>
      <w:sz w:val="16"/>
      <w:szCs w:val="16"/>
      <w:u w:val="none"/>
    </w:rPr>
  </w:style>
  <w:style w:type="character" w:customStyle="1" w:styleId="31">
    <w:name w:val="font21"/>
    <w:basedOn w:val="17"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  <w:style w:type="paragraph" w:customStyle="1" w:styleId="32">
    <w:name w:val="内容块-16-a"/>
    <w:basedOn w:val="1"/>
    <w:next w:val="1"/>
    <w:qFormat/>
    <w:uiPriority w:val="0"/>
    <w:pPr>
      <w:pBdr>
        <w:top w:val="single" w:color="F7FAF3" w:themeColor="accent3" w:themeTint="12" w:sz="4" w:space="10"/>
        <w:left w:val="single" w:color="F7FAF3" w:themeColor="accent3" w:themeTint="12" w:sz="4" w:space="17"/>
        <w:bottom w:val="single" w:color="F7FAF3" w:themeColor="accent3" w:themeTint="12" w:sz="4" w:space="10"/>
        <w:right w:val="single" w:color="F7FAF3" w:themeColor="accent3" w:themeTint="12" w:sz="4" w:space="17"/>
      </w:pBdr>
      <w:shd w:val="clear" w:color="auto" w:fill="F7FAF3" w:themeFill="accent3" w:themeFillTint="12"/>
      <w:ind w:left="357" w:right="357"/>
      <w:textAlignment w:val="center"/>
    </w:pPr>
    <w:rPr>
      <w:rFonts w:asciiTheme="minorAscii" w:hAnsiTheme="minorAscii"/>
      <w:color w:val="auto"/>
      <w:szCs w:val="21"/>
    </w:rPr>
  </w:style>
  <w:style w:type="character" w:customStyle="1" w:styleId="33">
    <w:name w:val="纯文本 Char1"/>
    <w:link w:val="9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>
    <extobj name="ECB019B1-382A-4266-B25C-5B523AA43C14-5">
      <extobjdata type="ECB019B1-382A-4266-B25C-5B523AA43C14" data="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"/>
    </extobj>
    <extobj name="ECB019B1-382A-4266-B25C-5B523AA43C14-7">
      <extobjdata type="ECB019B1-382A-4266-B25C-5B523AA43C14" data="ewoJIkZpbGVJZCIgOiAiMzc1OTU2MTM1NDA4IiwKCSJHcm91cElkIiA6ICIxNzQ3NzQ2MTkiLAoJIkltYWdlIiA6ICJpVkJPUncwS0dnb0FBQUFOU1VoRVVnQUFCTmtBQUFKWkNBWUFBQUNVU09NRkFBQUFBWE5TUjBJQXJzNGM2UUFBSUFCSlJFRlVlSnpzM1gxOHp2WC8vLy83amgwN1k5aVl0VmhaT2RtSmVtYzVTYzdGR3lOaVBsR2tGT2xrV1Y4bkVVTDdwS0VvZWxjaUVkVzBKWXBpVGhxaWhMeWxtWVhLTURrYmpjMU9qeDNINzQvOWRud2M3ZGlKSFdNcnQrdmwwbVU3bnMvbjYvbDZ2bzcrMmVYdStYbytK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UQzOWkvTHREY1JFTDBIZXdBQUFBQkpSVTVFcmtKZ2dnPT0iLAoJIlRoZW1lIiA6ICIiLAoJIlR5cGUiIDogImZsb3ciLAoJIlVzZXJJZCIgOiAiMjYyNzA5MzI2IiwKCSJWZXJzaW9uIiA6ICIzM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鉴定报告.dotx</Template>
  <Company>jdy</Company>
  <Pages>6</Pages>
  <Words>1331</Words>
  <Characters>2016</Characters>
  <Lines>22</Lines>
  <Paragraphs>6</Paragraphs>
  <TotalTime>91</TotalTime>
  <ScaleCrop>false</ScaleCrop>
  <LinksUpToDate>false</LinksUpToDate>
  <CharactersWithSpaces>2141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2021-09-28T07:52:00Z</dcterms:created>
  <dc:creator>Image</dc:creator>
  <cp:lastModifiedBy>董pitao</cp:lastModifiedBy>
  <cp:lastPrinted>2024-03-29T05:51:00Z</cp:lastPrinted>
  <dcterms:modified xsi:type="dcterms:W3CDTF">2025-03-06T10:30:50Z</dcterms:modified>
  <dc:title>每</dc:title>
  <cp:revision>319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370CE85E53644EA5BC318AEBD87E99A6_13</vt:lpwstr>
  </property>
  <property fmtid="{D5CDD505-2E9C-101B-9397-08002B2CF9AE}" pid="4" name="KSOTemplateDocerSaveRecord">
    <vt:lpwstr>eyJoZGlkIjoiYWZlOGJlOTVkY2ZkOWRmODA0ZWY5ZjhjMmEwZGZiZTEiLCJ1c2VySWQiOiIyNjI3MDkzMjYifQ==</vt:lpwstr>
  </property>
</Properties>
</file>